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2"/>
  <w:body>
    <w:p w14:paraId="423B0143" w14:textId="63FBC71C" w:rsidR="006D18F5" w:rsidRDefault="006D18F5" w:rsidP="006D18F5">
      <w:r>
        <w:t xml:space="preserve">Below is a summary of which components of the following </w:t>
      </w:r>
      <w:r w:rsidR="00B5408A">
        <w:t>2026</w:t>
      </w:r>
      <w:r>
        <w:t>-</w:t>
      </w:r>
      <w:r w:rsidR="00B5408A">
        <w:t xml:space="preserve">27 </w:t>
      </w:r>
      <w:r>
        <w:t>Black Spot Nomination document you are required to complete and submit.</w:t>
      </w:r>
    </w:p>
    <w:p w14:paraId="14E67BC9" w14:textId="77777777" w:rsidR="006D18F5" w:rsidRDefault="006D18F5" w:rsidP="006D18F5">
      <w:pPr>
        <w:pStyle w:val="Heading5"/>
      </w:pPr>
      <w:r>
        <w:t>Nominations submitted by Members of Public or Associations</w:t>
      </w:r>
    </w:p>
    <w:p w14:paraId="69279A38" w14:textId="017952E4" w:rsidR="006D18F5" w:rsidRDefault="006D18F5" w:rsidP="006D18F5">
      <w:pPr>
        <w:pStyle w:val="ListParagraph"/>
        <w:numPr>
          <w:ilvl w:val="0"/>
          <w:numId w:val="42"/>
        </w:numPr>
      </w:pPr>
      <w:r>
        <w:t xml:space="preserve">Section A is to be completed, signed and dated. </w:t>
      </w:r>
    </w:p>
    <w:p w14:paraId="53C77984" w14:textId="58FDFD13" w:rsidR="006D18F5" w:rsidRDefault="006D18F5" w:rsidP="006D18F5">
      <w:pPr>
        <w:pStyle w:val="ListParagraph"/>
        <w:numPr>
          <w:ilvl w:val="0"/>
          <w:numId w:val="42"/>
        </w:numPr>
      </w:pPr>
      <w:r>
        <w:t xml:space="preserve">At a minimum the form must have ‘Nominee Details’ and ‘Site Information’ completed. </w:t>
      </w:r>
    </w:p>
    <w:p w14:paraId="4FF97C82" w14:textId="6DA10595" w:rsidR="006D18F5" w:rsidRDefault="006D18F5" w:rsidP="006D18F5">
      <w:pPr>
        <w:pStyle w:val="ListParagraph"/>
        <w:numPr>
          <w:ilvl w:val="0"/>
          <w:numId w:val="42"/>
        </w:numPr>
      </w:pPr>
      <w:r>
        <w:t>Road running distance and road numbers can be left blank if unknown.</w:t>
      </w:r>
    </w:p>
    <w:p w14:paraId="4164C026" w14:textId="77777777" w:rsidR="006D18F5" w:rsidRDefault="006D18F5" w:rsidP="006D18F5">
      <w:pPr>
        <w:pStyle w:val="Heading5"/>
      </w:pPr>
      <w:r>
        <w:t>Nominations submitted by Local Government (Council)</w:t>
      </w:r>
    </w:p>
    <w:p w14:paraId="512C5AB4" w14:textId="7E718B85" w:rsidR="006D18F5" w:rsidRDefault="006D18F5" w:rsidP="006D18F5">
      <w:pPr>
        <w:pStyle w:val="ListParagraph"/>
        <w:numPr>
          <w:ilvl w:val="0"/>
          <w:numId w:val="43"/>
        </w:numPr>
      </w:pPr>
      <w:r>
        <w:t xml:space="preserve">Section A is to be completed, signed and dated. </w:t>
      </w:r>
    </w:p>
    <w:p w14:paraId="2DA0909F" w14:textId="2A38CD2B" w:rsidR="006D18F5" w:rsidRDefault="006D18F5" w:rsidP="006D18F5">
      <w:pPr>
        <w:pStyle w:val="ListParagraph"/>
        <w:numPr>
          <w:ilvl w:val="0"/>
          <w:numId w:val="43"/>
        </w:numPr>
      </w:pPr>
      <w:r>
        <w:t>Section B is to be completed with provision of any supporting documents.</w:t>
      </w:r>
    </w:p>
    <w:p w14:paraId="03D8E674" w14:textId="531B83BE" w:rsidR="006D18F5" w:rsidRDefault="006D18F5" w:rsidP="006D18F5">
      <w:pPr>
        <w:pStyle w:val="ListParagraph"/>
        <w:numPr>
          <w:ilvl w:val="0"/>
          <w:numId w:val="43"/>
        </w:numPr>
      </w:pPr>
      <w:r>
        <w:t>Section C is to be completed with provision of any supporting documents if projects value is equal to or greater than $150,000 (Excl. GST).</w:t>
      </w:r>
    </w:p>
    <w:p w14:paraId="330D9694" w14:textId="69CFE7E5" w:rsidR="006D18F5" w:rsidRDefault="006D18F5" w:rsidP="006D18F5">
      <w:pPr>
        <w:pStyle w:val="ListParagraph"/>
        <w:numPr>
          <w:ilvl w:val="0"/>
          <w:numId w:val="43"/>
        </w:numPr>
      </w:pPr>
      <w:r>
        <w:t>Section D is to be completed with provision of any supporting documents if project value is less the $150,000 (Excl. GST).</w:t>
      </w:r>
    </w:p>
    <w:p w14:paraId="2B568C93" w14:textId="67261965" w:rsidR="006D18F5" w:rsidRDefault="006D18F5" w:rsidP="006D18F5">
      <w:pPr>
        <w:pStyle w:val="ListParagraph"/>
        <w:numPr>
          <w:ilvl w:val="0"/>
          <w:numId w:val="43"/>
        </w:numPr>
      </w:pPr>
      <w:r>
        <w:t>A registered estimate is required for all Council projects exceeding $150,000 (Excl. GST).</w:t>
      </w:r>
    </w:p>
    <w:p w14:paraId="325BB0F4" w14:textId="62262827" w:rsidR="006D18F5" w:rsidRDefault="006D18F5" w:rsidP="006D18F5">
      <w:pPr>
        <w:pStyle w:val="ListParagraph"/>
        <w:numPr>
          <w:ilvl w:val="0"/>
          <w:numId w:val="43"/>
        </w:numPr>
      </w:pPr>
      <w:r>
        <w:t xml:space="preserve">For any nominations on state roads, the nomination shall be supported by the relevant DIT Section (e.g. Road and Marine Assets Section or Traffic Operations). </w:t>
      </w:r>
    </w:p>
    <w:p w14:paraId="02A05A69" w14:textId="55FB6C17" w:rsidR="006D18F5" w:rsidRDefault="006D18F5" w:rsidP="006D18F5">
      <w:pPr>
        <w:pStyle w:val="ListParagraph"/>
        <w:numPr>
          <w:ilvl w:val="0"/>
          <w:numId w:val="43"/>
        </w:numPr>
      </w:pPr>
      <w:r>
        <w:t xml:space="preserve">Attach relevant supporting documentation received from DIT (letter supporting project or email) </w:t>
      </w:r>
      <w:r w:rsidR="00431669">
        <w:t>regarding</w:t>
      </w:r>
      <w:r>
        <w:t xml:space="preserve"> the project on state road.</w:t>
      </w:r>
    </w:p>
    <w:p w14:paraId="5CB9127C" w14:textId="061A497A" w:rsidR="006D18F5" w:rsidRDefault="006D18F5" w:rsidP="006D18F5">
      <w:pPr>
        <w:pStyle w:val="ListParagraph"/>
        <w:numPr>
          <w:ilvl w:val="0"/>
          <w:numId w:val="43"/>
        </w:numPr>
      </w:pPr>
      <w:r>
        <w:t xml:space="preserve">For any nominations on state roads, the concept plans and estimates are to be developed in accordance with DIT standards and specifications and the DIT estimating manual. </w:t>
      </w:r>
    </w:p>
    <w:p w14:paraId="7E13DECD" w14:textId="77777777" w:rsidR="006D18F5" w:rsidRDefault="006D18F5" w:rsidP="006D18F5">
      <w:pPr>
        <w:pStyle w:val="Heading5"/>
      </w:pPr>
      <w:r>
        <w:t>Nominations submitted by DIT</w:t>
      </w:r>
    </w:p>
    <w:p w14:paraId="5B574B0B" w14:textId="47A29564" w:rsidR="006D18F5" w:rsidRDefault="006D18F5" w:rsidP="006D18F5">
      <w:pPr>
        <w:pStyle w:val="ListParagraph"/>
        <w:numPr>
          <w:ilvl w:val="0"/>
          <w:numId w:val="44"/>
        </w:numPr>
      </w:pPr>
      <w:r>
        <w:t xml:space="preserve">Section A is to be completed, signed and dated. </w:t>
      </w:r>
    </w:p>
    <w:p w14:paraId="3EE6C67A" w14:textId="07A7893E" w:rsidR="006D18F5" w:rsidRDefault="006D18F5" w:rsidP="006D18F5">
      <w:pPr>
        <w:pStyle w:val="ListParagraph"/>
        <w:numPr>
          <w:ilvl w:val="0"/>
          <w:numId w:val="44"/>
        </w:numPr>
      </w:pPr>
      <w:r>
        <w:t>Section B is to be completed with provision of any supporting documents</w:t>
      </w:r>
    </w:p>
    <w:p w14:paraId="36591C39" w14:textId="21703186" w:rsidR="006D18F5" w:rsidRDefault="006D18F5" w:rsidP="006D18F5">
      <w:pPr>
        <w:pStyle w:val="ListParagraph"/>
        <w:numPr>
          <w:ilvl w:val="0"/>
          <w:numId w:val="44"/>
        </w:numPr>
      </w:pPr>
      <w:r>
        <w:t>Section C is to be completed with provision of any supporting documents</w:t>
      </w:r>
    </w:p>
    <w:p w14:paraId="139C91BF" w14:textId="7C4D1EE4" w:rsidR="006D18F5" w:rsidRDefault="006D18F5" w:rsidP="006D18F5">
      <w:pPr>
        <w:pStyle w:val="ListParagraph"/>
        <w:numPr>
          <w:ilvl w:val="0"/>
          <w:numId w:val="44"/>
        </w:numPr>
      </w:pPr>
      <w:r>
        <w:t xml:space="preserve">A registered estimate is required for all DIT projects </w:t>
      </w:r>
    </w:p>
    <w:p w14:paraId="4B54050C" w14:textId="77777777" w:rsidR="006D18F5" w:rsidRDefault="006D18F5" w:rsidP="006D18F5"/>
    <w:p w14:paraId="50132160" w14:textId="715271A7" w:rsidR="00817069" w:rsidRDefault="006D18F5" w:rsidP="006D18F5">
      <w:pPr>
        <w:rPr>
          <w:b/>
          <w:bCs/>
        </w:rPr>
      </w:pPr>
      <w:r w:rsidRPr="006D18F5">
        <w:rPr>
          <w:b/>
          <w:bCs/>
        </w:rPr>
        <w:t>*This page is for information purposes only and does not need to be submitted with your nomination.</w:t>
      </w:r>
    </w:p>
    <w:p w14:paraId="35DB13E9" w14:textId="77777777" w:rsidR="006D18F5" w:rsidRDefault="006D18F5" w:rsidP="006D18F5">
      <w:pPr>
        <w:rPr>
          <w:b/>
          <w:bCs/>
        </w:rPr>
      </w:pPr>
    </w:p>
    <w:p w14:paraId="4B09DA10" w14:textId="77777777" w:rsidR="00914BE8" w:rsidRDefault="00914BE8" w:rsidP="006D18F5">
      <w:pPr>
        <w:rPr>
          <w:b/>
          <w:bCs/>
        </w:rPr>
      </w:pPr>
    </w:p>
    <w:p w14:paraId="44A350D7" w14:textId="3DD46E8C" w:rsidR="006D18F5" w:rsidRDefault="00914BE8" w:rsidP="00914BE8">
      <w:pPr>
        <w:pStyle w:val="Heading1"/>
      </w:pPr>
      <w:r>
        <w:lastRenderedPageBreak/>
        <w:t>Section A</w:t>
      </w:r>
    </w:p>
    <w:tbl>
      <w:tblPr>
        <w:tblStyle w:val="1DITTable1"/>
        <w:tblW w:w="10201" w:type="dxa"/>
        <w:tblLook w:val="06A0" w:firstRow="1" w:lastRow="0" w:firstColumn="1" w:lastColumn="0" w:noHBand="1" w:noVBand="1"/>
      </w:tblPr>
      <w:tblGrid>
        <w:gridCol w:w="439"/>
        <w:gridCol w:w="1956"/>
        <w:gridCol w:w="4394"/>
        <w:gridCol w:w="1418"/>
        <w:gridCol w:w="709"/>
        <w:gridCol w:w="1285"/>
      </w:tblGrid>
      <w:tr w:rsidR="00914BE8" w:rsidRPr="008E39F1" w14:paraId="0C21BED9" w14:textId="77777777" w:rsidTr="001C10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6"/>
          </w:tcPr>
          <w:p w14:paraId="44E123A8" w14:textId="77777777" w:rsidR="00914BE8" w:rsidRPr="008E39F1" w:rsidRDefault="00914BE8" w:rsidP="001C1026">
            <w:pPr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color w:val="F0F0ED" w:themeColor="background1"/>
              </w:rPr>
            </w:pPr>
            <w:r w:rsidRPr="008E39F1">
              <w:rPr>
                <w:rFonts w:ascii="Arial" w:hAnsi="Arial" w:cs="Arial"/>
                <w:color w:val="F0F0ED" w:themeColor="background1"/>
              </w:rPr>
              <w:t>NOMINEE DETAILS</w:t>
            </w:r>
          </w:p>
        </w:tc>
      </w:tr>
      <w:tr w:rsidR="00914BE8" w:rsidRPr="008E39F1" w14:paraId="04CFFA8F" w14:textId="77777777" w:rsidTr="00303EBF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05A34402" w14:textId="77777777" w:rsidR="00914BE8" w:rsidRPr="004166F1" w:rsidRDefault="00914BE8" w:rsidP="0085369A">
            <w:pPr>
              <w:rPr>
                <w:rFonts w:ascii="Arial" w:hAnsi="Arial" w:cs="Arial"/>
                <w:sz w:val="20"/>
              </w:rPr>
            </w:pPr>
            <w:r w:rsidRPr="004166F1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956" w:type="dxa"/>
          </w:tcPr>
          <w:p w14:paraId="6374A48A" w14:textId="77777777" w:rsidR="00914BE8" w:rsidRPr="004166F1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4166F1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7806" w:type="dxa"/>
            <w:gridSpan w:val="4"/>
          </w:tcPr>
          <w:p w14:paraId="0CD93B98" w14:textId="77777777" w:rsidR="00914BE8" w:rsidRPr="004166F1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46581C" w:rsidRPr="008E39F1" w14:paraId="47B6010B" w14:textId="77777777" w:rsidTr="00303EBF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39CBE63D" w14:textId="77777777" w:rsidR="00914BE8" w:rsidRPr="004166F1" w:rsidRDefault="00914BE8" w:rsidP="0085369A">
            <w:pPr>
              <w:rPr>
                <w:rFonts w:ascii="Arial" w:hAnsi="Arial" w:cs="Arial"/>
                <w:sz w:val="20"/>
              </w:rPr>
            </w:pPr>
            <w:r w:rsidRPr="004166F1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956" w:type="dxa"/>
          </w:tcPr>
          <w:p w14:paraId="5E4C8508" w14:textId="77777777" w:rsidR="00914BE8" w:rsidRPr="004166F1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4166F1">
              <w:rPr>
                <w:rFonts w:ascii="Arial" w:hAnsi="Arial" w:cs="Arial"/>
                <w:sz w:val="20"/>
              </w:rPr>
              <w:t>Organisation</w:t>
            </w:r>
          </w:p>
        </w:tc>
        <w:tc>
          <w:tcPr>
            <w:tcW w:w="7806" w:type="dxa"/>
            <w:gridSpan w:val="4"/>
          </w:tcPr>
          <w:p w14:paraId="389859B3" w14:textId="77777777" w:rsidR="00914BE8" w:rsidRPr="004166F1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914BE8" w:rsidRPr="008E39F1" w14:paraId="1882E5E3" w14:textId="77777777" w:rsidTr="00303EBF">
        <w:trPr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2C52D4BF" w14:textId="77777777" w:rsidR="00914BE8" w:rsidRPr="004166F1" w:rsidRDefault="00914BE8" w:rsidP="0085369A">
            <w:pPr>
              <w:rPr>
                <w:rFonts w:ascii="Arial" w:hAnsi="Arial" w:cs="Arial"/>
                <w:sz w:val="20"/>
              </w:rPr>
            </w:pPr>
            <w:r w:rsidRPr="004166F1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956" w:type="dxa"/>
          </w:tcPr>
          <w:p w14:paraId="00B85D63" w14:textId="77777777" w:rsidR="00914BE8" w:rsidRPr="004166F1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4166F1">
              <w:rPr>
                <w:rFonts w:ascii="Arial" w:hAnsi="Arial" w:cs="Arial"/>
                <w:sz w:val="20"/>
              </w:rPr>
              <w:t>Position Title / Occupation</w:t>
            </w:r>
          </w:p>
        </w:tc>
        <w:tc>
          <w:tcPr>
            <w:tcW w:w="7806" w:type="dxa"/>
            <w:gridSpan w:val="4"/>
          </w:tcPr>
          <w:p w14:paraId="3BE342B5" w14:textId="77777777" w:rsidR="00914BE8" w:rsidRPr="004166F1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46581C" w:rsidRPr="008E39F1" w14:paraId="0DE4302A" w14:textId="77777777" w:rsidTr="00303EBF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70B9E305" w14:textId="77777777" w:rsidR="00914BE8" w:rsidRPr="004166F1" w:rsidRDefault="00914BE8" w:rsidP="0085369A">
            <w:pPr>
              <w:rPr>
                <w:rFonts w:ascii="Arial" w:hAnsi="Arial" w:cs="Arial"/>
                <w:sz w:val="20"/>
              </w:rPr>
            </w:pPr>
            <w:r w:rsidRPr="004166F1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956" w:type="dxa"/>
          </w:tcPr>
          <w:p w14:paraId="26472171" w14:textId="77777777" w:rsidR="00914BE8" w:rsidRPr="004166F1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4166F1">
              <w:rPr>
                <w:rFonts w:ascii="Arial" w:hAnsi="Arial" w:cs="Arial"/>
                <w:sz w:val="20"/>
              </w:rPr>
              <w:t>Phone</w:t>
            </w:r>
          </w:p>
        </w:tc>
        <w:tc>
          <w:tcPr>
            <w:tcW w:w="7806" w:type="dxa"/>
            <w:gridSpan w:val="4"/>
          </w:tcPr>
          <w:p w14:paraId="11DAB1D0" w14:textId="77777777" w:rsidR="00914BE8" w:rsidRPr="004166F1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914BE8" w:rsidRPr="008E39F1" w14:paraId="28228E3C" w14:textId="77777777" w:rsidTr="00303EBF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06186632" w14:textId="77777777" w:rsidR="00914BE8" w:rsidRPr="004166F1" w:rsidRDefault="00914BE8" w:rsidP="0085369A">
            <w:pPr>
              <w:rPr>
                <w:rFonts w:ascii="Arial" w:hAnsi="Arial" w:cs="Arial"/>
                <w:sz w:val="20"/>
              </w:rPr>
            </w:pPr>
            <w:r w:rsidRPr="004166F1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1956" w:type="dxa"/>
          </w:tcPr>
          <w:p w14:paraId="711542B6" w14:textId="77777777" w:rsidR="00914BE8" w:rsidRPr="004166F1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4166F1">
              <w:rPr>
                <w:rFonts w:ascii="Arial" w:hAnsi="Arial" w:cs="Arial"/>
                <w:sz w:val="20"/>
              </w:rPr>
              <w:t>E-Mail Address</w:t>
            </w:r>
          </w:p>
        </w:tc>
        <w:tc>
          <w:tcPr>
            <w:tcW w:w="7806" w:type="dxa"/>
            <w:gridSpan w:val="4"/>
          </w:tcPr>
          <w:p w14:paraId="57AD22F2" w14:textId="77777777" w:rsidR="00914BE8" w:rsidRPr="004166F1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46581C" w:rsidRPr="008E39F1" w14:paraId="77C31CF6" w14:textId="77777777" w:rsidTr="00303EBF">
        <w:trPr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50B751FD" w14:textId="77777777" w:rsidR="00914BE8" w:rsidRPr="004166F1" w:rsidRDefault="00914BE8" w:rsidP="0085369A">
            <w:pPr>
              <w:rPr>
                <w:rFonts w:ascii="Arial" w:hAnsi="Arial" w:cs="Arial"/>
                <w:sz w:val="20"/>
              </w:rPr>
            </w:pPr>
            <w:r w:rsidRPr="004166F1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956" w:type="dxa"/>
          </w:tcPr>
          <w:p w14:paraId="23D1279C" w14:textId="77777777" w:rsidR="00914BE8" w:rsidRPr="004166F1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4166F1">
              <w:rPr>
                <w:rFonts w:ascii="Arial" w:hAnsi="Arial" w:cs="Arial"/>
                <w:sz w:val="20"/>
              </w:rPr>
              <w:t>Postal Address</w:t>
            </w:r>
          </w:p>
        </w:tc>
        <w:tc>
          <w:tcPr>
            <w:tcW w:w="7806" w:type="dxa"/>
            <w:gridSpan w:val="4"/>
          </w:tcPr>
          <w:p w14:paraId="29E95734" w14:textId="77777777" w:rsidR="00914BE8" w:rsidRPr="004166F1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914BE8" w14:paraId="5813B894" w14:textId="77777777" w:rsidTr="001C1026">
        <w:trPr>
          <w:trHeight w:hRule="exact"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6"/>
            <w:shd w:val="clear" w:color="auto" w:fill="202F3B" w:themeFill="text1"/>
          </w:tcPr>
          <w:p w14:paraId="133AF69E" w14:textId="77777777" w:rsidR="00914BE8" w:rsidRPr="008E39F1" w:rsidRDefault="00914BE8" w:rsidP="001C1026">
            <w:pPr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</w:rPr>
            </w:pPr>
            <w:r w:rsidRPr="008E39F1">
              <w:rPr>
                <w:rFonts w:ascii="Arial" w:hAnsi="Arial" w:cs="Arial"/>
                <w:color w:val="F0F0ED" w:themeColor="background1"/>
              </w:rPr>
              <w:t>SUMMARY OF NOMINATION</w:t>
            </w:r>
          </w:p>
        </w:tc>
      </w:tr>
      <w:tr w:rsidR="001D3461" w14:paraId="74A41AD0" w14:textId="77777777" w:rsidTr="00303EBF">
        <w:trPr>
          <w:trHeight w:val="10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079CF3EA" w14:textId="77777777" w:rsidR="00914BE8" w:rsidRPr="004166F1" w:rsidRDefault="00914BE8" w:rsidP="0085369A">
            <w:pPr>
              <w:rPr>
                <w:rFonts w:ascii="Arial" w:hAnsi="Arial" w:cs="Arial"/>
                <w:sz w:val="20"/>
                <w:szCs w:val="20"/>
              </w:rPr>
            </w:pPr>
            <w:r w:rsidRPr="004166F1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956" w:type="dxa"/>
          </w:tcPr>
          <w:p w14:paraId="2B460BEF" w14:textId="1FD2BD33" w:rsidR="00914BE8" w:rsidRPr="004166F1" w:rsidRDefault="00062AB4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166F1">
              <w:rPr>
                <w:rFonts w:ascii="Arial" w:hAnsi="Arial" w:cs="Arial"/>
                <w:sz w:val="20"/>
                <w:szCs w:val="20"/>
              </w:rPr>
              <w:t>Description</w:t>
            </w:r>
            <w:r>
              <w:rPr>
                <w:rFonts w:ascii="Arial" w:hAnsi="Arial" w:cs="Arial"/>
                <w:sz w:val="20"/>
                <w:szCs w:val="20"/>
              </w:rPr>
              <w:t xml:space="preserve"> of</w:t>
            </w:r>
            <w:r w:rsidRPr="004166F1">
              <w:rPr>
                <w:rFonts w:ascii="Arial" w:hAnsi="Arial" w:cs="Arial"/>
                <w:sz w:val="20"/>
                <w:szCs w:val="20"/>
              </w:rPr>
              <w:t xml:space="preserve"> Nominat</w:t>
            </w:r>
            <w:r>
              <w:rPr>
                <w:rFonts w:ascii="Arial" w:hAnsi="Arial" w:cs="Arial"/>
                <w:sz w:val="20"/>
                <w:szCs w:val="20"/>
              </w:rPr>
              <w:t>ed</w:t>
            </w:r>
            <w:r w:rsidRPr="004166F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14BE8" w:rsidRPr="004166F1">
              <w:rPr>
                <w:rFonts w:ascii="Arial" w:hAnsi="Arial" w:cs="Arial"/>
                <w:sz w:val="20"/>
                <w:szCs w:val="20"/>
              </w:rPr>
              <w:t xml:space="preserve">Project </w:t>
            </w:r>
          </w:p>
        </w:tc>
        <w:tc>
          <w:tcPr>
            <w:tcW w:w="7806" w:type="dxa"/>
            <w:gridSpan w:val="4"/>
          </w:tcPr>
          <w:p w14:paraId="53120058" w14:textId="77777777" w:rsidR="00914BE8" w:rsidRPr="004166F1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4C65" w14:paraId="4018B1AE" w14:textId="77777777" w:rsidTr="00062AB4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56A59E83" w14:textId="77777777" w:rsidR="00A14C65" w:rsidRPr="004166F1" w:rsidRDefault="00A14C65" w:rsidP="0085369A">
            <w:pPr>
              <w:rPr>
                <w:rFonts w:ascii="Arial" w:hAnsi="Arial" w:cs="Arial"/>
                <w:sz w:val="20"/>
                <w:szCs w:val="20"/>
              </w:rPr>
            </w:pPr>
            <w:r w:rsidRPr="004166F1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350" w:type="dxa"/>
            <w:gridSpan w:val="2"/>
          </w:tcPr>
          <w:p w14:paraId="7B56228A" w14:textId="68CC7E16" w:rsidR="00A14C65" w:rsidRPr="00AB396B" w:rsidRDefault="00A14C65" w:rsidP="008129D5">
            <w:pPr>
              <w:spacing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  <w:szCs w:val="20"/>
              </w:rPr>
            </w:pPr>
            <w:r w:rsidRPr="004166F1">
              <w:rPr>
                <w:rFonts w:ascii="Arial" w:hAnsi="Arial" w:cs="Arial"/>
                <w:sz w:val="20"/>
                <w:szCs w:val="20"/>
              </w:rPr>
              <w:t>Total Project Cost (Excl. GST)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>Note</w:t>
            </w:r>
            <w:r w:rsidR="008129D5">
              <w:rPr>
                <w:rFonts w:ascii="Arial" w:hAnsi="Arial" w:cs="Arial"/>
                <w:i/>
                <w:sz w:val="20"/>
                <w:szCs w:val="20"/>
              </w:rPr>
              <w:t>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Project</w:t>
            </w:r>
            <w:r w:rsidR="008129D5">
              <w:rPr>
                <w:rFonts w:ascii="Arial" w:hAnsi="Arial" w:cs="Arial"/>
                <w:i/>
                <w:sz w:val="20"/>
                <w:szCs w:val="20"/>
              </w:rPr>
              <w:t xml:space="preserve"> ineligible if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&lt; $20,000</w:t>
            </w:r>
          </w:p>
        </w:tc>
        <w:tc>
          <w:tcPr>
            <w:tcW w:w="1418" w:type="dxa"/>
          </w:tcPr>
          <w:p w14:paraId="1BF88605" w14:textId="77777777" w:rsidR="00A14C65" w:rsidRPr="004166F1" w:rsidRDefault="00A14C65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166F1">
              <w:rPr>
                <w:rFonts w:ascii="Arial" w:hAnsi="Arial" w:cs="Arial"/>
                <w:sz w:val="20"/>
                <w:szCs w:val="20"/>
              </w:rPr>
              <w:t>$</w:t>
            </w:r>
          </w:p>
        </w:tc>
        <w:tc>
          <w:tcPr>
            <w:tcW w:w="709" w:type="dxa"/>
          </w:tcPr>
          <w:p w14:paraId="283A238B" w14:textId="4A064357" w:rsidR="00A14C65" w:rsidRPr="004166F1" w:rsidRDefault="00A14C65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166F1">
              <w:rPr>
                <w:rFonts w:ascii="Arial" w:hAnsi="Arial" w:cs="Arial"/>
                <w:sz w:val="20"/>
                <w:szCs w:val="20"/>
              </w:rPr>
              <w:t>BCR:</w:t>
            </w:r>
          </w:p>
        </w:tc>
        <w:tc>
          <w:tcPr>
            <w:tcW w:w="1285" w:type="dxa"/>
          </w:tcPr>
          <w:p w14:paraId="3277FC59" w14:textId="2B1B1BCD" w:rsidR="00A14C65" w:rsidRPr="004166F1" w:rsidRDefault="00A14C65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3461" w14:paraId="08DC9067" w14:textId="77777777" w:rsidTr="001D3461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586DE2D6" w14:textId="77777777" w:rsidR="00914BE8" w:rsidRPr="004166F1" w:rsidRDefault="00914BE8" w:rsidP="008536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350" w:type="dxa"/>
            <w:gridSpan w:val="2"/>
          </w:tcPr>
          <w:p w14:paraId="0AA412EC" w14:textId="77777777" w:rsidR="00914BE8" w:rsidRPr="004166F1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166F1">
              <w:rPr>
                <w:rFonts w:ascii="Arial" w:hAnsi="Arial" w:cs="Arial"/>
                <w:sz w:val="20"/>
                <w:szCs w:val="20"/>
              </w:rPr>
              <w:t xml:space="preserve">Is this nomination supported by </w:t>
            </w:r>
            <w:r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Pr="004166F1">
              <w:rPr>
                <w:rFonts w:ascii="Arial" w:hAnsi="Arial" w:cs="Arial"/>
                <w:sz w:val="20"/>
                <w:szCs w:val="20"/>
              </w:rPr>
              <w:t>relevant road authority?</w:t>
            </w:r>
          </w:p>
        </w:tc>
        <w:tc>
          <w:tcPr>
            <w:tcW w:w="3412" w:type="dxa"/>
            <w:gridSpan w:val="3"/>
          </w:tcPr>
          <w:p w14:paraId="53769FC8" w14:textId="77777777" w:rsidR="00914BE8" w:rsidRPr="004166F1" w:rsidRDefault="00914BE8" w:rsidP="0085369A">
            <w:pPr>
              <w:ind w:right="1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4166F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66F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4166F1">
              <w:rPr>
                <w:rFonts w:ascii="Arial" w:hAnsi="Arial"/>
                <w:sz w:val="20"/>
                <w:szCs w:val="20"/>
              </w:rPr>
            </w:r>
            <w:r w:rsidRPr="004166F1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4166F1">
              <w:rPr>
                <w:rFonts w:ascii="Arial" w:hAnsi="Arial"/>
                <w:sz w:val="20"/>
                <w:szCs w:val="20"/>
              </w:rPr>
              <w:fldChar w:fldCharType="end"/>
            </w:r>
            <w:r w:rsidRPr="004166F1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4166F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66F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4166F1">
              <w:rPr>
                <w:rFonts w:ascii="Arial" w:hAnsi="Arial"/>
                <w:sz w:val="20"/>
                <w:szCs w:val="20"/>
              </w:rPr>
            </w:r>
            <w:r w:rsidRPr="004166F1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4166F1">
              <w:rPr>
                <w:rFonts w:ascii="Arial" w:hAnsi="Arial"/>
                <w:sz w:val="20"/>
                <w:szCs w:val="20"/>
              </w:rPr>
              <w:fldChar w:fldCharType="end"/>
            </w:r>
            <w:r w:rsidRPr="004166F1">
              <w:rPr>
                <w:rFonts w:ascii="Arial" w:hAnsi="Arial"/>
                <w:sz w:val="20"/>
                <w:szCs w:val="20"/>
              </w:rPr>
              <w:t xml:space="preserve"> No </w:t>
            </w:r>
          </w:p>
        </w:tc>
      </w:tr>
      <w:tr w:rsidR="00914BE8" w:rsidRPr="008E39F1" w14:paraId="5F719006" w14:textId="77777777" w:rsidTr="001C1026">
        <w:trPr>
          <w:trHeight w:hRule="exact"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6"/>
            <w:shd w:val="clear" w:color="auto" w:fill="202F3B" w:themeFill="text1"/>
          </w:tcPr>
          <w:p w14:paraId="109C839B" w14:textId="77777777" w:rsidR="00914BE8" w:rsidRPr="008E39F1" w:rsidRDefault="00914BE8" w:rsidP="001C1026">
            <w:pPr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color w:val="F0F0ED" w:themeColor="background1"/>
              </w:rPr>
            </w:pPr>
            <w:r>
              <w:rPr>
                <w:rFonts w:ascii="Arial" w:hAnsi="Arial" w:cs="Arial"/>
                <w:color w:val="F0F0ED" w:themeColor="background1"/>
              </w:rPr>
              <w:t>CHECKLIST</w:t>
            </w:r>
          </w:p>
        </w:tc>
      </w:tr>
      <w:tr w:rsidR="001D3461" w:rsidRPr="008E39F1" w14:paraId="704CC724" w14:textId="77777777" w:rsidTr="001D3461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22AF114B" w14:textId="77777777" w:rsidR="00914BE8" w:rsidRPr="009C1854" w:rsidRDefault="00914BE8" w:rsidP="0085369A">
            <w:pPr>
              <w:rPr>
                <w:rFonts w:ascii="Arial" w:hAnsi="Arial" w:cs="Arial"/>
                <w:sz w:val="20"/>
                <w:szCs w:val="20"/>
              </w:rPr>
            </w:pPr>
            <w:r w:rsidRPr="009C1854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350" w:type="dxa"/>
            <w:gridSpan w:val="2"/>
          </w:tcPr>
          <w:p w14:paraId="31373F4A" w14:textId="4EE3793D" w:rsidR="00914BE8" w:rsidRPr="009C1854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C</w:t>
            </w:r>
            <w:r w:rsidRPr="009C1854">
              <w:rPr>
                <w:rFonts w:ascii="Arial" w:hAnsi="Arial" w:cs="Arial"/>
                <w:sz w:val="20"/>
              </w:rPr>
              <w:t xml:space="preserve">ompleted </w:t>
            </w:r>
            <w:r>
              <w:rPr>
                <w:rFonts w:ascii="Arial" w:hAnsi="Arial" w:cs="Arial"/>
                <w:sz w:val="20"/>
              </w:rPr>
              <w:t>n</w:t>
            </w:r>
            <w:r w:rsidRPr="009C1854">
              <w:rPr>
                <w:rFonts w:ascii="Arial" w:hAnsi="Arial" w:cs="Arial"/>
                <w:sz w:val="20"/>
              </w:rPr>
              <w:t xml:space="preserve">omination </w:t>
            </w:r>
            <w:r>
              <w:rPr>
                <w:rFonts w:ascii="Arial" w:hAnsi="Arial" w:cs="Arial"/>
                <w:sz w:val="20"/>
              </w:rPr>
              <w:t>f</w:t>
            </w:r>
            <w:r w:rsidRPr="009C1854">
              <w:rPr>
                <w:rFonts w:ascii="Arial" w:hAnsi="Arial" w:cs="Arial"/>
                <w:sz w:val="20"/>
              </w:rPr>
              <w:t>orm</w:t>
            </w:r>
          </w:p>
        </w:tc>
        <w:tc>
          <w:tcPr>
            <w:tcW w:w="3412" w:type="dxa"/>
            <w:gridSpan w:val="3"/>
          </w:tcPr>
          <w:p w14:paraId="2F83D9F1" w14:textId="77777777" w:rsidR="00914BE8" w:rsidRPr="009C1854" w:rsidRDefault="00914BE8" w:rsidP="0085369A">
            <w:pPr>
              <w:ind w:right="1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4166F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66F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4166F1">
              <w:rPr>
                <w:rFonts w:ascii="Arial" w:hAnsi="Arial"/>
                <w:sz w:val="20"/>
                <w:szCs w:val="20"/>
              </w:rPr>
            </w:r>
            <w:r w:rsidRPr="004166F1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4166F1">
              <w:rPr>
                <w:rFonts w:ascii="Arial" w:hAnsi="Arial"/>
                <w:sz w:val="20"/>
                <w:szCs w:val="20"/>
              </w:rPr>
              <w:fldChar w:fldCharType="end"/>
            </w:r>
            <w:r w:rsidRPr="004166F1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4166F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66F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4166F1">
              <w:rPr>
                <w:rFonts w:ascii="Arial" w:hAnsi="Arial"/>
                <w:sz w:val="20"/>
                <w:szCs w:val="20"/>
              </w:rPr>
            </w:r>
            <w:r w:rsidRPr="004166F1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4166F1">
              <w:rPr>
                <w:rFonts w:ascii="Arial" w:hAnsi="Arial"/>
                <w:sz w:val="20"/>
                <w:szCs w:val="20"/>
              </w:rPr>
              <w:fldChar w:fldCharType="end"/>
            </w:r>
            <w:r>
              <w:rPr>
                <w:rFonts w:ascii="Arial" w:hAnsi="Arial"/>
                <w:sz w:val="20"/>
                <w:szCs w:val="20"/>
              </w:rPr>
              <w:t xml:space="preserve"> No</w:t>
            </w:r>
          </w:p>
        </w:tc>
      </w:tr>
      <w:tr w:rsidR="001C1026" w:rsidRPr="008E39F1" w14:paraId="03C88484" w14:textId="77777777" w:rsidTr="001D3461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4C80B30D" w14:textId="77777777" w:rsidR="00914BE8" w:rsidRPr="009C1854" w:rsidRDefault="00914BE8" w:rsidP="0085369A">
            <w:pPr>
              <w:rPr>
                <w:rFonts w:ascii="Arial" w:hAnsi="Arial" w:cs="Arial"/>
                <w:sz w:val="20"/>
                <w:szCs w:val="20"/>
              </w:rPr>
            </w:pPr>
            <w:r w:rsidRPr="009C1854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350" w:type="dxa"/>
            <w:gridSpan w:val="2"/>
          </w:tcPr>
          <w:p w14:paraId="0061E70C" w14:textId="77777777" w:rsidR="00914BE8" w:rsidRPr="009C1854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 xml:space="preserve">For Reactive Projects - </w:t>
            </w:r>
            <w:r w:rsidRPr="009C1854">
              <w:rPr>
                <w:rFonts w:ascii="Arial" w:hAnsi="Arial" w:cs="Arial"/>
                <w:sz w:val="20"/>
              </w:rPr>
              <w:t xml:space="preserve">BCR Spreadsheet, </w:t>
            </w:r>
            <w:r>
              <w:rPr>
                <w:rFonts w:ascii="Arial" w:hAnsi="Arial" w:cs="Arial"/>
                <w:sz w:val="20"/>
                <w:u w:val="single"/>
              </w:rPr>
              <w:t>include</w:t>
            </w:r>
            <w:r w:rsidRPr="009C1854">
              <w:rPr>
                <w:rFonts w:ascii="Arial" w:hAnsi="Arial" w:cs="Arial"/>
                <w:sz w:val="20"/>
                <w:u w:val="single"/>
              </w:rPr>
              <w:t xml:space="preserve"> crash data</w:t>
            </w:r>
          </w:p>
        </w:tc>
        <w:tc>
          <w:tcPr>
            <w:tcW w:w="3412" w:type="dxa"/>
            <w:gridSpan w:val="3"/>
          </w:tcPr>
          <w:p w14:paraId="46E96B5C" w14:textId="77777777" w:rsidR="00914BE8" w:rsidRPr="009C1854" w:rsidRDefault="00914BE8" w:rsidP="0085369A">
            <w:pPr>
              <w:ind w:right="1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4166F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66F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4166F1">
              <w:rPr>
                <w:rFonts w:ascii="Arial" w:hAnsi="Arial"/>
                <w:sz w:val="20"/>
                <w:szCs w:val="20"/>
              </w:rPr>
            </w:r>
            <w:r w:rsidRPr="004166F1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4166F1">
              <w:rPr>
                <w:rFonts w:ascii="Arial" w:hAnsi="Arial"/>
                <w:sz w:val="20"/>
                <w:szCs w:val="20"/>
              </w:rPr>
              <w:fldChar w:fldCharType="end"/>
            </w:r>
            <w:r w:rsidRPr="004166F1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4166F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66F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4166F1">
              <w:rPr>
                <w:rFonts w:ascii="Arial" w:hAnsi="Arial"/>
                <w:sz w:val="20"/>
                <w:szCs w:val="20"/>
              </w:rPr>
            </w:r>
            <w:r w:rsidRPr="004166F1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4166F1">
              <w:rPr>
                <w:rFonts w:ascii="Arial" w:hAnsi="Arial"/>
                <w:sz w:val="20"/>
                <w:szCs w:val="20"/>
              </w:rPr>
              <w:fldChar w:fldCharType="end"/>
            </w:r>
            <w:r w:rsidRPr="004166F1">
              <w:rPr>
                <w:rFonts w:ascii="Arial" w:hAnsi="Arial"/>
                <w:sz w:val="20"/>
                <w:szCs w:val="20"/>
              </w:rPr>
              <w:t xml:space="preserve"> No    /    </w:t>
            </w:r>
            <w:r w:rsidRPr="004166F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66F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4166F1">
              <w:rPr>
                <w:rFonts w:ascii="Arial" w:hAnsi="Arial"/>
                <w:sz w:val="20"/>
                <w:szCs w:val="20"/>
              </w:rPr>
            </w:r>
            <w:r w:rsidRPr="004166F1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4166F1">
              <w:rPr>
                <w:rFonts w:ascii="Arial" w:hAnsi="Arial"/>
                <w:sz w:val="20"/>
                <w:szCs w:val="20"/>
              </w:rPr>
              <w:fldChar w:fldCharType="end"/>
            </w:r>
            <w:r w:rsidRPr="004166F1">
              <w:rPr>
                <w:rFonts w:ascii="Arial" w:hAnsi="Arial"/>
                <w:sz w:val="20"/>
                <w:szCs w:val="20"/>
              </w:rPr>
              <w:t xml:space="preserve"> N/A  </w:t>
            </w:r>
          </w:p>
        </w:tc>
      </w:tr>
      <w:tr w:rsidR="001D3461" w:rsidRPr="008E39F1" w14:paraId="55650066" w14:textId="77777777" w:rsidTr="001D3461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3E906085" w14:textId="77777777" w:rsidR="00914BE8" w:rsidRPr="009C1854" w:rsidRDefault="00914BE8" w:rsidP="0085369A">
            <w:pPr>
              <w:rPr>
                <w:rFonts w:ascii="Arial" w:hAnsi="Arial" w:cs="Arial"/>
                <w:sz w:val="20"/>
                <w:szCs w:val="20"/>
              </w:rPr>
            </w:pPr>
            <w:r w:rsidRPr="009C1854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350" w:type="dxa"/>
            <w:gridSpan w:val="2"/>
          </w:tcPr>
          <w:p w14:paraId="43D39A5E" w14:textId="77777777" w:rsidR="00914BE8" w:rsidRPr="009C1854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 xml:space="preserve">For Proactive Projects - </w:t>
            </w:r>
            <w:r w:rsidRPr="009C1854">
              <w:rPr>
                <w:rFonts w:ascii="Arial" w:hAnsi="Arial" w:cs="Arial"/>
                <w:sz w:val="20"/>
              </w:rPr>
              <w:t xml:space="preserve">Road Safety Audit </w:t>
            </w:r>
            <w:r>
              <w:rPr>
                <w:rFonts w:ascii="Arial" w:hAnsi="Arial" w:cs="Arial"/>
                <w:sz w:val="20"/>
              </w:rPr>
              <w:t>Report</w:t>
            </w:r>
          </w:p>
        </w:tc>
        <w:tc>
          <w:tcPr>
            <w:tcW w:w="3412" w:type="dxa"/>
            <w:gridSpan w:val="3"/>
          </w:tcPr>
          <w:p w14:paraId="27D5F000" w14:textId="77777777" w:rsidR="00914BE8" w:rsidRPr="009C1854" w:rsidRDefault="00914BE8" w:rsidP="0085369A">
            <w:pPr>
              <w:ind w:right="1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4166F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66F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4166F1">
              <w:rPr>
                <w:rFonts w:ascii="Arial" w:hAnsi="Arial"/>
                <w:sz w:val="20"/>
                <w:szCs w:val="20"/>
              </w:rPr>
            </w:r>
            <w:r w:rsidRPr="004166F1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4166F1">
              <w:rPr>
                <w:rFonts w:ascii="Arial" w:hAnsi="Arial"/>
                <w:sz w:val="20"/>
                <w:szCs w:val="20"/>
              </w:rPr>
              <w:fldChar w:fldCharType="end"/>
            </w:r>
            <w:r w:rsidRPr="004166F1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4166F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66F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4166F1">
              <w:rPr>
                <w:rFonts w:ascii="Arial" w:hAnsi="Arial"/>
                <w:sz w:val="20"/>
                <w:szCs w:val="20"/>
              </w:rPr>
            </w:r>
            <w:r w:rsidRPr="004166F1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4166F1">
              <w:rPr>
                <w:rFonts w:ascii="Arial" w:hAnsi="Arial"/>
                <w:sz w:val="20"/>
                <w:szCs w:val="20"/>
              </w:rPr>
              <w:fldChar w:fldCharType="end"/>
            </w:r>
            <w:r w:rsidRPr="004166F1">
              <w:rPr>
                <w:rFonts w:ascii="Arial" w:hAnsi="Arial"/>
                <w:sz w:val="20"/>
                <w:szCs w:val="20"/>
              </w:rPr>
              <w:t xml:space="preserve"> No    /    </w:t>
            </w:r>
            <w:r w:rsidRPr="004166F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66F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4166F1">
              <w:rPr>
                <w:rFonts w:ascii="Arial" w:hAnsi="Arial"/>
                <w:sz w:val="20"/>
                <w:szCs w:val="20"/>
              </w:rPr>
            </w:r>
            <w:r w:rsidRPr="004166F1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4166F1">
              <w:rPr>
                <w:rFonts w:ascii="Arial" w:hAnsi="Arial"/>
                <w:sz w:val="20"/>
                <w:szCs w:val="20"/>
              </w:rPr>
              <w:fldChar w:fldCharType="end"/>
            </w:r>
            <w:r w:rsidRPr="004166F1">
              <w:rPr>
                <w:rFonts w:ascii="Arial" w:hAnsi="Arial"/>
                <w:sz w:val="20"/>
                <w:szCs w:val="20"/>
              </w:rPr>
              <w:t xml:space="preserve"> N/A  </w:t>
            </w:r>
          </w:p>
        </w:tc>
      </w:tr>
      <w:tr w:rsidR="001C1026" w:rsidRPr="008E39F1" w14:paraId="09FCD7BC" w14:textId="77777777" w:rsidTr="001D3461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1ECD1F13" w14:textId="77777777" w:rsidR="00914BE8" w:rsidRPr="009C1854" w:rsidRDefault="00914BE8" w:rsidP="0085369A">
            <w:pPr>
              <w:rPr>
                <w:rFonts w:ascii="Arial" w:hAnsi="Arial" w:cs="Arial"/>
                <w:sz w:val="20"/>
                <w:szCs w:val="20"/>
              </w:rPr>
            </w:pPr>
            <w:r w:rsidRPr="009C1854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350" w:type="dxa"/>
            <w:gridSpan w:val="2"/>
          </w:tcPr>
          <w:p w14:paraId="3E2DE376" w14:textId="77777777" w:rsidR="00914BE8" w:rsidRPr="009C1854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Cost Estimate Provided</w:t>
            </w:r>
          </w:p>
        </w:tc>
        <w:tc>
          <w:tcPr>
            <w:tcW w:w="3412" w:type="dxa"/>
            <w:gridSpan w:val="3"/>
          </w:tcPr>
          <w:p w14:paraId="017BEB41" w14:textId="77777777" w:rsidR="00914BE8" w:rsidRPr="009C1854" w:rsidRDefault="00914BE8" w:rsidP="0085369A">
            <w:pPr>
              <w:ind w:right="1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4166F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66F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4166F1">
              <w:rPr>
                <w:rFonts w:ascii="Arial" w:hAnsi="Arial"/>
                <w:sz w:val="20"/>
                <w:szCs w:val="20"/>
              </w:rPr>
            </w:r>
            <w:r w:rsidRPr="004166F1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4166F1">
              <w:rPr>
                <w:rFonts w:ascii="Arial" w:hAnsi="Arial"/>
                <w:sz w:val="20"/>
                <w:szCs w:val="20"/>
              </w:rPr>
              <w:fldChar w:fldCharType="end"/>
            </w:r>
            <w:r w:rsidRPr="004166F1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4166F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66F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4166F1">
              <w:rPr>
                <w:rFonts w:ascii="Arial" w:hAnsi="Arial"/>
                <w:sz w:val="20"/>
                <w:szCs w:val="20"/>
              </w:rPr>
            </w:r>
            <w:r w:rsidRPr="004166F1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4166F1">
              <w:rPr>
                <w:rFonts w:ascii="Arial" w:hAnsi="Arial"/>
                <w:sz w:val="20"/>
                <w:szCs w:val="20"/>
              </w:rPr>
              <w:fldChar w:fldCharType="end"/>
            </w:r>
            <w:r>
              <w:rPr>
                <w:rFonts w:ascii="Arial" w:hAnsi="Arial"/>
                <w:sz w:val="20"/>
                <w:szCs w:val="20"/>
              </w:rPr>
              <w:t xml:space="preserve"> No </w:t>
            </w:r>
          </w:p>
        </w:tc>
      </w:tr>
      <w:tr w:rsidR="001D3461" w:rsidRPr="008E39F1" w14:paraId="79233069" w14:textId="77777777" w:rsidTr="001D3461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43ED06D6" w14:textId="77777777" w:rsidR="00914BE8" w:rsidRPr="009C1854" w:rsidRDefault="00914BE8" w:rsidP="0085369A">
            <w:pPr>
              <w:rPr>
                <w:rFonts w:ascii="Arial" w:hAnsi="Arial" w:cs="Arial"/>
                <w:sz w:val="20"/>
                <w:szCs w:val="20"/>
              </w:rPr>
            </w:pPr>
            <w:r w:rsidRPr="009C1854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350" w:type="dxa"/>
            <w:gridSpan w:val="2"/>
          </w:tcPr>
          <w:p w14:paraId="772C2647" w14:textId="707FBC80" w:rsidR="00914BE8" w:rsidRPr="009C1854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C1854">
              <w:rPr>
                <w:rFonts w:ascii="Arial" w:hAnsi="Arial" w:cs="Arial"/>
                <w:sz w:val="20"/>
              </w:rPr>
              <w:t xml:space="preserve">Locality map or plan </w:t>
            </w:r>
          </w:p>
        </w:tc>
        <w:tc>
          <w:tcPr>
            <w:tcW w:w="3412" w:type="dxa"/>
            <w:gridSpan w:val="3"/>
          </w:tcPr>
          <w:p w14:paraId="73C574EA" w14:textId="77777777" w:rsidR="00914BE8" w:rsidRPr="009C1854" w:rsidRDefault="00914BE8" w:rsidP="0085369A">
            <w:pPr>
              <w:ind w:right="1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4166F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66F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4166F1">
              <w:rPr>
                <w:rFonts w:ascii="Arial" w:hAnsi="Arial"/>
                <w:sz w:val="20"/>
                <w:szCs w:val="20"/>
              </w:rPr>
            </w:r>
            <w:r w:rsidRPr="004166F1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4166F1">
              <w:rPr>
                <w:rFonts w:ascii="Arial" w:hAnsi="Arial"/>
                <w:sz w:val="20"/>
                <w:szCs w:val="20"/>
              </w:rPr>
              <w:fldChar w:fldCharType="end"/>
            </w:r>
            <w:r w:rsidRPr="004166F1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4166F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66F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4166F1">
              <w:rPr>
                <w:rFonts w:ascii="Arial" w:hAnsi="Arial"/>
                <w:sz w:val="20"/>
                <w:szCs w:val="20"/>
              </w:rPr>
            </w:r>
            <w:r w:rsidRPr="004166F1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4166F1">
              <w:rPr>
                <w:rFonts w:ascii="Arial" w:hAnsi="Arial"/>
                <w:sz w:val="20"/>
                <w:szCs w:val="20"/>
              </w:rPr>
              <w:fldChar w:fldCharType="end"/>
            </w:r>
            <w:r w:rsidRPr="004166F1">
              <w:rPr>
                <w:rFonts w:ascii="Arial" w:hAnsi="Arial"/>
                <w:sz w:val="20"/>
                <w:szCs w:val="20"/>
              </w:rPr>
              <w:t xml:space="preserve"> No </w:t>
            </w:r>
          </w:p>
        </w:tc>
      </w:tr>
      <w:tr w:rsidR="001C1026" w:rsidRPr="008E39F1" w14:paraId="4B985C43" w14:textId="77777777" w:rsidTr="001D3461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dxa"/>
          </w:tcPr>
          <w:p w14:paraId="560532A4" w14:textId="77777777" w:rsidR="00914BE8" w:rsidRPr="009C1854" w:rsidRDefault="00914BE8" w:rsidP="0085369A">
            <w:pPr>
              <w:rPr>
                <w:rFonts w:ascii="Arial" w:hAnsi="Arial" w:cs="Arial"/>
                <w:sz w:val="20"/>
                <w:szCs w:val="20"/>
              </w:rPr>
            </w:pPr>
            <w:r w:rsidRPr="009C1854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350" w:type="dxa"/>
            <w:gridSpan w:val="2"/>
          </w:tcPr>
          <w:p w14:paraId="20749938" w14:textId="77777777" w:rsidR="00914BE8" w:rsidRPr="009C1854" w:rsidRDefault="00914BE8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C1854">
              <w:rPr>
                <w:rFonts w:ascii="Arial" w:hAnsi="Arial" w:cs="Arial"/>
                <w:sz w:val="20"/>
              </w:rPr>
              <w:t>Drawing/sketch of proposal showing extent of works</w:t>
            </w:r>
          </w:p>
        </w:tc>
        <w:tc>
          <w:tcPr>
            <w:tcW w:w="3412" w:type="dxa"/>
            <w:gridSpan w:val="3"/>
          </w:tcPr>
          <w:p w14:paraId="3426B271" w14:textId="77777777" w:rsidR="00914BE8" w:rsidRPr="009C1854" w:rsidRDefault="00914BE8" w:rsidP="0085369A">
            <w:pPr>
              <w:ind w:right="1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4166F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66F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4166F1">
              <w:rPr>
                <w:rFonts w:ascii="Arial" w:hAnsi="Arial"/>
                <w:sz w:val="20"/>
                <w:szCs w:val="20"/>
              </w:rPr>
            </w:r>
            <w:r w:rsidRPr="004166F1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4166F1">
              <w:rPr>
                <w:rFonts w:ascii="Arial" w:hAnsi="Arial"/>
                <w:sz w:val="20"/>
                <w:szCs w:val="20"/>
              </w:rPr>
              <w:fldChar w:fldCharType="end"/>
            </w:r>
            <w:r w:rsidRPr="004166F1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4166F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66F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4166F1">
              <w:rPr>
                <w:rFonts w:ascii="Arial" w:hAnsi="Arial"/>
                <w:sz w:val="20"/>
                <w:szCs w:val="20"/>
              </w:rPr>
            </w:r>
            <w:r w:rsidRPr="004166F1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4166F1">
              <w:rPr>
                <w:rFonts w:ascii="Arial" w:hAnsi="Arial"/>
                <w:sz w:val="20"/>
                <w:szCs w:val="20"/>
              </w:rPr>
              <w:fldChar w:fldCharType="end"/>
            </w:r>
            <w:r>
              <w:rPr>
                <w:rFonts w:ascii="Arial" w:hAnsi="Arial"/>
                <w:sz w:val="20"/>
                <w:szCs w:val="20"/>
              </w:rPr>
              <w:t xml:space="preserve"> No </w:t>
            </w:r>
          </w:p>
        </w:tc>
      </w:tr>
    </w:tbl>
    <w:p w14:paraId="18144673" w14:textId="77777777" w:rsidR="0046581C" w:rsidRDefault="0046581C" w:rsidP="008129D5">
      <w:pPr>
        <w:rPr>
          <w:rFonts w:ascii="Arial" w:hAnsi="Arial" w:cs="Arial"/>
        </w:rPr>
      </w:pPr>
    </w:p>
    <w:p w14:paraId="79023B24" w14:textId="4008438D" w:rsidR="008129D5" w:rsidRDefault="008129D5" w:rsidP="008129D5">
      <w:pPr>
        <w:rPr>
          <w:rFonts w:ascii="Arial" w:hAnsi="Arial" w:cs="Arial"/>
        </w:rPr>
      </w:pPr>
      <w:r>
        <w:rPr>
          <w:rFonts w:ascii="Arial" w:hAnsi="Arial" w:cs="Arial"/>
        </w:rPr>
        <w:t xml:space="preserve">Nominee </w:t>
      </w:r>
      <w:r w:rsidRPr="0038264F">
        <w:rPr>
          <w:rFonts w:ascii="Arial" w:hAnsi="Arial" w:cs="Arial"/>
        </w:rPr>
        <w:t xml:space="preserve">Name </w:t>
      </w:r>
      <w:r>
        <w:rPr>
          <w:rFonts w:ascii="Arial" w:hAnsi="Arial" w:cs="Arial"/>
        </w:rPr>
        <w:tab/>
        <w:t>__________________________Signature___________________________</w:t>
      </w:r>
    </w:p>
    <w:p w14:paraId="6D157BC7" w14:textId="44954240" w:rsidR="00914BE8" w:rsidRDefault="008129D5" w:rsidP="00914BE8">
      <w:pPr>
        <w:rPr>
          <w:rFonts w:ascii="Arial" w:hAnsi="Arial" w:cs="Arial"/>
        </w:rPr>
      </w:pPr>
      <w:r>
        <w:rPr>
          <w:rFonts w:ascii="Arial" w:hAnsi="Arial" w:cs="Arial"/>
        </w:rPr>
        <w:t>Date         ______/______ /20</w:t>
      </w:r>
      <w:r w:rsidR="00347426">
        <w:rPr>
          <w:rFonts w:ascii="Arial" w:hAnsi="Arial" w:cs="Arial"/>
        </w:rPr>
        <w:t>XX</w:t>
      </w:r>
    </w:p>
    <w:p w14:paraId="03ACAE63" w14:textId="6C5CC36E" w:rsidR="0046581C" w:rsidRDefault="0046581C" w:rsidP="0046581C">
      <w:pPr>
        <w:pStyle w:val="Heading1"/>
      </w:pPr>
      <w:r>
        <w:lastRenderedPageBreak/>
        <w:t>Section B</w:t>
      </w:r>
    </w:p>
    <w:tbl>
      <w:tblPr>
        <w:tblStyle w:val="1DITTable1"/>
        <w:tblW w:w="10050" w:type="dxa"/>
        <w:tblLayout w:type="fixed"/>
        <w:tblLook w:val="06A0" w:firstRow="1" w:lastRow="0" w:firstColumn="1" w:lastColumn="0" w:noHBand="1" w:noVBand="1"/>
      </w:tblPr>
      <w:tblGrid>
        <w:gridCol w:w="411"/>
        <w:gridCol w:w="3685"/>
        <w:gridCol w:w="5954"/>
      </w:tblGrid>
      <w:tr w:rsidR="0046581C" w:rsidRPr="0046581C" w14:paraId="1D35BFB2" w14:textId="77777777" w:rsidTr="00F546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582C9584" w14:textId="77777777" w:rsidR="0046581C" w:rsidRPr="0046581C" w:rsidRDefault="0046581C" w:rsidP="0046581C">
            <w:pPr>
              <w:spacing w:before="120" w:after="120" w:line="288" w:lineRule="auto"/>
            </w:pPr>
          </w:p>
        </w:tc>
        <w:tc>
          <w:tcPr>
            <w:tcW w:w="9639" w:type="dxa"/>
            <w:gridSpan w:val="2"/>
          </w:tcPr>
          <w:p w14:paraId="4170BDFF" w14:textId="77777777" w:rsidR="0046581C" w:rsidRPr="0046581C" w:rsidRDefault="0046581C" w:rsidP="0046581C">
            <w:pPr>
              <w:spacing w:before="120" w:after="120"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581C">
              <w:t>SITE INFORMATION</w:t>
            </w:r>
          </w:p>
        </w:tc>
      </w:tr>
      <w:tr w:rsidR="0016353E" w:rsidRPr="0016353E" w14:paraId="4F7CB2BD" w14:textId="77777777" w:rsidTr="00F54652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6064D40E" w14:textId="09CA7046" w:rsidR="0046581C" w:rsidRPr="0046581C" w:rsidRDefault="0046581C" w:rsidP="0046581C">
            <w:pPr>
              <w:spacing w:before="120" w:after="120" w:line="288" w:lineRule="auto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1</w:t>
            </w:r>
            <w:r w:rsidR="00801896">
              <w:rPr>
                <w:sz w:val="20"/>
                <w:szCs w:val="20"/>
              </w:rPr>
              <w:t>7</w:t>
            </w:r>
          </w:p>
        </w:tc>
        <w:tc>
          <w:tcPr>
            <w:tcW w:w="3685" w:type="dxa"/>
          </w:tcPr>
          <w:p w14:paraId="1727FBDF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Council</w:t>
            </w:r>
          </w:p>
        </w:tc>
        <w:tc>
          <w:tcPr>
            <w:tcW w:w="5954" w:type="dxa"/>
          </w:tcPr>
          <w:p w14:paraId="73F66B3B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6353E" w:rsidRPr="0016353E" w14:paraId="4B274F87" w14:textId="77777777" w:rsidTr="00F54652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7DE1E3AF" w14:textId="174442A1" w:rsidR="0046581C" w:rsidRPr="0046581C" w:rsidRDefault="0046581C" w:rsidP="0046581C">
            <w:pPr>
              <w:spacing w:before="120" w:after="120" w:line="288" w:lineRule="auto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1</w:t>
            </w:r>
            <w:r w:rsidR="00801896">
              <w:rPr>
                <w:sz w:val="20"/>
                <w:szCs w:val="20"/>
              </w:rPr>
              <w:t>8</w:t>
            </w:r>
          </w:p>
        </w:tc>
        <w:tc>
          <w:tcPr>
            <w:tcW w:w="3685" w:type="dxa"/>
          </w:tcPr>
          <w:p w14:paraId="5DE8A769" w14:textId="76BFF256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Primary Road N</w:t>
            </w:r>
            <w:r w:rsidRPr="0016353E">
              <w:rPr>
                <w:sz w:val="20"/>
                <w:szCs w:val="20"/>
              </w:rPr>
              <w:t>o.</w:t>
            </w:r>
          </w:p>
        </w:tc>
        <w:tc>
          <w:tcPr>
            <w:tcW w:w="5954" w:type="dxa"/>
            <w:vAlign w:val="bottom"/>
          </w:tcPr>
          <w:p w14:paraId="416B4448" w14:textId="4B144850" w:rsidR="0046581C" w:rsidRPr="0046581C" w:rsidRDefault="0046581C" w:rsidP="0016353E">
            <w:pPr>
              <w:spacing w:before="120" w:after="0" w:afterAutospacing="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 xml:space="preserve">RN _____________________     </w:t>
            </w:r>
            <w:r w:rsidRPr="0046581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581C">
              <w:rPr>
                <w:sz w:val="20"/>
                <w:szCs w:val="20"/>
              </w:rPr>
              <w:instrText xml:space="preserve"> FORMCHECKBOX </w:instrText>
            </w:r>
            <w:r w:rsidRPr="0046581C">
              <w:rPr>
                <w:sz w:val="20"/>
                <w:szCs w:val="20"/>
              </w:rPr>
            </w:r>
            <w:r w:rsidRPr="0046581C">
              <w:rPr>
                <w:sz w:val="20"/>
                <w:szCs w:val="20"/>
              </w:rPr>
              <w:fldChar w:fldCharType="separate"/>
            </w:r>
            <w:r w:rsidRPr="0046581C">
              <w:rPr>
                <w:sz w:val="20"/>
                <w:szCs w:val="20"/>
              </w:rPr>
              <w:fldChar w:fldCharType="end"/>
            </w:r>
            <w:r w:rsidRPr="0046581C">
              <w:rPr>
                <w:sz w:val="20"/>
                <w:szCs w:val="20"/>
              </w:rPr>
              <w:t xml:space="preserve"> State Road /  </w:t>
            </w:r>
            <w:r w:rsidRPr="0046581C">
              <w:rPr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581C">
              <w:rPr>
                <w:sz w:val="20"/>
                <w:szCs w:val="20"/>
              </w:rPr>
              <w:instrText xml:space="preserve"> FORMCHECKBOX </w:instrText>
            </w:r>
            <w:r w:rsidRPr="0046581C">
              <w:rPr>
                <w:sz w:val="20"/>
                <w:szCs w:val="20"/>
              </w:rPr>
            </w:r>
            <w:r w:rsidRPr="0046581C">
              <w:rPr>
                <w:sz w:val="20"/>
                <w:szCs w:val="20"/>
              </w:rPr>
              <w:fldChar w:fldCharType="separate"/>
            </w:r>
            <w:r w:rsidRPr="0046581C">
              <w:rPr>
                <w:sz w:val="20"/>
                <w:szCs w:val="20"/>
              </w:rPr>
              <w:fldChar w:fldCharType="end"/>
            </w:r>
            <w:r w:rsidRPr="0046581C">
              <w:rPr>
                <w:sz w:val="20"/>
                <w:szCs w:val="20"/>
              </w:rPr>
              <w:t xml:space="preserve"> Local Road    </w:t>
            </w:r>
          </w:p>
        </w:tc>
      </w:tr>
      <w:tr w:rsidR="0016353E" w:rsidRPr="0016353E" w14:paraId="6E9627A6" w14:textId="77777777" w:rsidTr="00F54652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3E22D1EC" w14:textId="080DEEF5" w:rsidR="0046581C" w:rsidRPr="0046581C" w:rsidRDefault="00801896" w:rsidP="0046581C">
            <w:pPr>
              <w:spacing w:before="120" w:after="120"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685" w:type="dxa"/>
          </w:tcPr>
          <w:p w14:paraId="58DC2971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 xml:space="preserve">Primary Road Name </w:t>
            </w:r>
          </w:p>
        </w:tc>
        <w:tc>
          <w:tcPr>
            <w:tcW w:w="5954" w:type="dxa"/>
          </w:tcPr>
          <w:p w14:paraId="4A3BAE2F" w14:textId="41E87434" w:rsidR="0046581C" w:rsidRPr="0046581C" w:rsidRDefault="0046581C" w:rsidP="00F54652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6353E" w:rsidRPr="0016353E" w14:paraId="430B25BC" w14:textId="77777777" w:rsidTr="00F54652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117BFEB3" w14:textId="01BF05FA" w:rsidR="0046581C" w:rsidRPr="0046581C" w:rsidRDefault="0046581C" w:rsidP="0046581C">
            <w:pPr>
              <w:spacing w:before="120" w:after="120" w:line="288" w:lineRule="auto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2</w:t>
            </w:r>
            <w:r w:rsidR="00801896">
              <w:rPr>
                <w:sz w:val="20"/>
                <w:szCs w:val="20"/>
              </w:rPr>
              <w:t>0</w:t>
            </w:r>
          </w:p>
        </w:tc>
        <w:tc>
          <w:tcPr>
            <w:tcW w:w="3685" w:type="dxa"/>
          </w:tcPr>
          <w:p w14:paraId="1BADD4A5" w14:textId="7F9450AD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Secondary Road N</w:t>
            </w:r>
            <w:r w:rsidRPr="0016353E">
              <w:rPr>
                <w:sz w:val="20"/>
                <w:szCs w:val="20"/>
              </w:rPr>
              <w:t>o.</w:t>
            </w:r>
            <w:r w:rsidRPr="0046581C">
              <w:rPr>
                <w:sz w:val="20"/>
                <w:szCs w:val="20"/>
              </w:rPr>
              <w:t xml:space="preserve"> </w:t>
            </w:r>
          </w:p>
        </w:tc>
        <w:tc>
          <w:tcPr>
            <w:tcW w:w="5954" w:type="dxa"/>
            <w:vAlign w:val="bottom"/>
          </w:tcPr>
          <w:p w14:paraId="76C37277" w14:textId="27D468CA" w:rsidR="0046581C" w:rsidRPr="0046581C" w:rsidRDefault="0046581C" w:rsidP="0016353E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 xml:space="preserve">RN _____________________     </w:t>
            </w:r>
            <w:r w:rsidRPr="0046581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581C">
              <w:rPr>
                <w:sz w:val="20"/>
                <w:szCs w:val="20"/>
              </w:rPr>
              <w:instrText xml:space="preserve"> FORMCHECKBOX </w:instrText>
            </w:r>
            <w:r w:rsidRPr="0046581C">
              <w:rPr>
                <w:sz w:val="20"/>
                <w:szCs w:val="20"/>
              </w:rPr>
            </w:r>
            <w:r w:rsidRPr="0046581C">
              <w:rPr>
                <w:sz w:val="20"/>
                <w:szCs w:val="20"/>
              </w:rPr>
              <w:fldChar w:fldCharType="separate"/>
            </w:r>
            <w:r w:rsidRPr="0046581C">
              <w:rPr>
                <w:sz w:val="20"/>
                <w:szCs w:val="20"/>
              </w:rPr>
              <w:fldChar w:fldCharType="end"/>
            </w:r>
            <w:r w:rsidRPr="0046581C">
              <w:rPr>
                <w:sz w:val="20"/>
                <w:szCs w:val="20"/>
              </w:rPr>
              <w:t xml:space="preserve"> State Road /  </w:t>
            </w:r>
            <w:r w:rsidRPr="0046581C">
              <w:rPr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581C">
              <w:rPr>
                <w:sz w:val="20"/>
                <w:szCs w:val="20"/>
              </w:rPr>
              <w:instrText xml:space="preserve"> FORMCHECKBOX </w:instrText>
            </w:r>
            <w:r w:rsidRPr="0046581C">
              <w:rPr>
                <w:sz w:val="20"/>
                <w:szCs w:val="20"/>
              </w:rPr>
            </w:r>
            <w:r w:rsidRPr="0046581C">
              <w:rPr>
                <w:sz w:val="20"/>
                <w:szCs w:val="20"/>
              </w:rPr>
              <w:fldChar w:fldCharType="separate"/>
            </w:r>
            <w:r w:rsidRPr="0046581C">
              <w:rPr>
                <w:sz w:val="20"/>
                <w:szCs w:val="20"/>
              </w:rPr>
              <w:fldChar w:fldCharType="end"/>
            </w:r>
            <w:r w:rsidRPr="0046581C">
              <w:rPr>
                <w:sz w:val="20"/>
                <w:szCs w:val="20"/>
              </w:rPr>
              <w:t xml:space="preserve"> Local Road    </w:t>
            </w:r>
          </w:p>
        </w:tc>
      </w:tr>
      <w:tr w:rsidR="0016353E" w:rsidRPr="0016353E" w14:paraId="7CC98DDB" w14:textId="77777777" w:rsidTr="00F54652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1DB3635B" w14:textId="0FA69F5F" w:rsidR="0046581C" w:rsidRPr="0046581C" w:rsidRDefault="0046581C" w:rsidP="0046581C">
            <w:pPr>
              <w:spacing w:before="120" w:after="120" w:line="288" w:lineRule="auto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2</w:t>
            </w:r>
            <w:r w:rsidR="00801896">
              <w:rPr>
                <w:sz w:val="20"/>
                <w:szCs w:val="20"/>
              </w:rPr>
              <w:t>1</w:t>
            </w:r>
          </w:p>
        </w:tc>
        <w:tc>
          <w:tcPr>
            <w:tcW w:w="3685" w:type="dxa"/>
          </w:tcPr>
          <w:p w14:paraId="0031BB39" w14:textId="6CB2F0FF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Secondary Road Name</w:t>
            </w:r>
          </w:p>
        </w:tc>
        <w:tc>
          <w:tcPr>
            <w:tcW w:w="5954" w:type="dxa"/>
          </w:tcPr>
          <w:p w14:paraId="0EE831C2" w14:textId="0DBEC091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6353E" w:rsidRPr="0016353E" w14:paraId="61AB2084" w14:textId="77777777" w:rsidTr="00F54652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5B540379" w14:textId="6493E416" w:rsidR="0046581C" w:rsidRPr="0046581C" w:rsidRDefault="0046581C" w:rsidP="0046581C">
            <w:pPr>
              <w:spacing w:before="120" w:after="120" w:line="288" w:lineRule="auto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2</w:t>
            </w:r>
            <w:r w:rsidR="00801896">
              <w:rPr>
                <w:sz w:val="20"/>
                <w:szCs w:val="20"/>
              </w:rPr>
              <w:t>2</w:t>
            </w:r>
          </w:p>
        </w:tc>
        <w:tc>
          <w:tcPr>
            <w:tcW w:w="3685" w:type="dxa"/>
          </w:tcPr>
          <w:p w14:paraId="0903D4F4" w14:textId="16C3D05A" w:rsidR="0046581C" w:rsidRPr="0046581C" w:rsidRDefault="0046581C" w:rsidP="0016353E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Road Running Distance</w:t>
            </w:r>
            <w:r w:rsidR="0016353E" w:rsidRPr="0016353E">
              <w:rPr>
                <w:sz w:val="20"/>
                <w:szCs w:val="20"/>
              </w:rPr>
              <w:t xml:space="preserve"> </w:t>
            </w:r>
            <w:r w:rsidRPr="0046581C">
              <w:rPr>
                <w:sz w:val="20"/>
                <w:szCs w:val="20"/>
              </w:rPr>
              <w:t>(RRD)</w:t>
            </w:r>
          </w:p>
        </w:tc>
        <w:tc>
          <w:tcPr>
            <w:tcW w:w="5954" w:type="dxa"/>
            <w:vAlign w:val="bottom"/>
          </w:tcPr>
          <w:p w14:paraId="730D560D" w14:textId="77777777" w:rsidR="0046581C" w:rsidRPr="0046581C" w:rsidRDefault="0046581C" w:rsidP="0016353E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RRD Start ______________ RRD End _________________</w:t>
            </w:r>
          </w:p>
        </w:tc>
      </w:tr>
      <w:tr w:rsidR="0016353E" w:rsidRPr="0016353E" w14:paraId="5E541D1E" w14:textId="77777777" w:rsidTr="00F54652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7D0B4217" w14:textId="19EE8710" w:rsidR="0046581C" w:rsidRPr="0046581C" w:rsidRDefault="0046581C" w:rsidP="0046581C">
            <w:pPr>
              <w:spacing w:before="120" w:after="120" w:line="288" w:lineRule="auto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2</w:t>
            </w:r>
            <w:r w:rsidR="00801896">
              <w:rPr>
                <w:sz w:val="20"/>
                <w:szCs w:val="20"/>
              </w:rPr>
              <w:t>3</w:t>
            </w:r>
          </w:p>
        </w:tc>
        <w:tc>
          <w:tcPr>
            <w:tcW w:w="3685" w:type="dxa"/>
          </w:tcPr>
          <w:p w14:paraId="33F359E7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Suburb / Town</w:t>
            </w:r>
          </w:p>
        </w:tc>
        <w:tc>
          <w:tcPr>
            <w:tcW w:w="5954" w:type="dxa"/>
          </w:tcPr>
          <w:p w14:paraId="19CCBBFA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6353E" w:rsidRPr="0016353E" w14:paraId="3AB57190" w14:textId="77777777" w:rsidTr="00F5465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5BEDE3AF" w14:textId="5B6B25FE" w:rsidR="0046581C" w:rsidRPr="0046581C" w:rsidRDefault="0046581C" w:rsidP="0046581C">
            <w:pPr>
              <w:spacing w:before="120" w:after="120" w:line="288" w:lineRule="auto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2</w:t>
            </w:r>
            <w:r w:rsidR="00801896">
              <w:rPr>
                <w:sz w:val="20"/>
                <w:szCs w:val="20"/>
              </w:rPr>
              <w:t>4</w:t>
            </w:r>
          </w:p>
        </w:tc>
        <w:tc>
          <w:tcPr>
            <w:tcW w:w="3685" w:type="dxa"/>
          </w:tcPr>
          <w:p w14:paraId="50449DF8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Postcode</w:t>
            </w:r>
          </w:p>
        </w:tc>
        <w:tc>
          <w:tcPr>
            <w:tcW w:w="5954" w:type="dxa"/>
          </w:tcPr>
          <w:p w14:paraId="736D146C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6353E" w:rsidRPr="0016353E" w14:paraId="598619A3" w14:textId="77777777" w:rsidTr="00F54652">
        <w:trPr>
          <w:trHeight w:val="1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5DD284BE" w14:textId="0C85C21E" w:rsidR="0046581C" w:rsidRPr="0046581C" w:rsidRDefault="0046581C" w:rsidP="0046581C">
            <w:pPr>
              <w:spacing w:before="120" w:after="120" w:line="288" w:lineRule="auto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2</w:t>
            </w:r>
            <w:r w:rsidR="00801896">
              <w:rPr>
                <w:sz w:val="20"/>
                <w:szCs w:val="20"/>
              </w:rPr>
              <w:t>5</w:t>
            </w:r>
          </w:p>
        </w:tc>
        <w:tc>
          <w:tcPr>
            <w:tcW w:w="3685" w:type="dxa"/>
          </w:tcPr>
          <w:p w14:paraId="703B4849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 xml:space="preserve">Site Description </w:t>
            </w:r>
          </w:p>
          <w:p w14:paraId="2D50FB80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i/>
                <w:sz w:val="20"/>
                <w:szCs w:val="20"/>
              </w:rPr>
              <w:t>e.g. Intersection, 5km road length, 20kms west of Smithville</w:t>
            </w:r>
          </w:p>
        </w:tc>
        <w:tc>
          <w:tcPr>
            <w:tcW w:w="5954" w:type="dxa"/>
          </w:tcPr>
          <w:p w14:paraId="16CD3565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6353E" w:rsidRPr="0016353E" w14:paraId="76086A6E" w14:textId="77777777" w:rsidTr="00F54652">
        <w:trPr>
          <w:trHeight w:val="1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08927A07" w14:textId="5253218B" w:rsidR="0046581C" w:rsidRPr="0046581C" w:rsidRDefault="0046581C" w:rsidP="0046581C">
            <w:pPr>
              <w:spacing w:before="120" w:after="120" w:line="288" w:lineRule="auto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2</w:t>
            </w:r>
            <w:r w:rsidR="00801896">
              <w:rPr>
                <w:sz w:val="20"/>
                <w:szCs w:val="20"/>
              </w:rPr>
              <w:t>6</w:t>
            </w:r>
          </w:p>
        </w:tc>
        <w:tc>
          <w:tcPr>
            <w:tcW w:w="3685" w:type="dxa"/>
          </w:tcPr>
          <w:p w14:paraId="76602306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Nature of Concern / Problem Diagnosis</w:t>
            </w:r>
          </w:p>
          <w:p w14:paraId="07BB490F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i/>
                <w:sz w:val="20"/>
                <w:szCs w:val="20"/>
              </w:rPr>
              <w:t>A description of the problems which led to the project being proposed / types of crashes</w:t>
            </w:r>
          </w:p>
        </w:tc>
        <w:tc>
          <w:tcPr>
            <w:tcW w:w="5954" w:type="dxa"/>
          </w:tcPr>
          <w:p w14:paraId="36EE7B99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6353E" w:rsidRPr="0016353E" w14:paraId="0A3FB65E" w14:textId="77777777" w:rsidTr="00F54652">
        <w:trPr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3BE7F399" w14:textId="1AD40800" w:rsidR="0046581C" w:rsidRPr="0046581C" w:rsidRDefault="0046581C" w:rsidP="0046581C">
            <w:pPr>
              <w:spacing w:before="120" w:after="120" w:line="288" w:lineRule="auto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2</w:t>
            </w:r>
            <w:r w:rsidR="00801896">
              <w:rPr>
                <w:sz w:val="20"/>
                <w:szCs w:val="20"/>
              </w:rPr>
              <w:t>7</w:t>
            </w:r>
          </w:p>
        </w:tc>
        <w:tc>
          <w:tcPr>
            <w:tcW w:w="3685" w:type="dxa"/>
          </w:tcPr>
          <w:p w14:paraId="4C791550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 xml:space="preserve">A site inspection has been carried out </w:t>
            </w:r>
          </w:p>
          <w:p w14:paraId="5C338B02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46581C">
              <w:rPr>
                <w:i/>
                <w:sz w:val="20"/>
                <w:szCs w:val="20"/>
              </w:rPr>
              <w:t>DIT / Council Only</w:t>
            </w:r>
          </w:p>
        </w:tc>
        <w:tc>
          <w:tcPr>
            <w:tcW w:w="5954" w:type="dxa"/>
          </w:tcPr>
          <w:p w14:paraId="4068A99D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581C">
              <w:rPr>
                <w:sz w:val="20"/>
                <w:szCs w:val="20"/>
              </w:rPr>
              <w:instrText xml:space="preserve"> FORMCHECKBOX </w:instrText>
            </w:r>
            <w:r w:rsidRPr="0046581C">
              <w:rPr>
                <w:sz w:val="20"/>
                <w:szCs w:val="20"/>
              </w:rPr>
            </w:r>
            <w:r w:rsidRPr="0046581C">
              <w:rPr>
                <w:sz w:val="20"/>
                <w:szCs w:val="20"/>
              </w:rPr>
              <w:fldChar w:fldCharType="separate"/>
            </w:r>
            <w:r w:rsidRPr="0046581C">
              <w:rPr>
                <w:sz w:val="20"/>
                <w:szCs w:val="20"/>
              </w:rPr>
              <w:fldChar w:fldCharType="end"/>
            </w:r>
            <w:r w:rsidRPr="0046581C">
              <w:rPr>
                <w:sz w:val="20"/>
                <w:szCs w:val="20"/>
              </w:rPr>
              <w:t xml:space="preserve"> Yes     /     </w:t>
            </w:r>
            <w:r w:rsidRPr="0046581C">
              <w:rPr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581C">
              <w:rPr>
                <w:sz w:val="20"/>
                <w:szCs w:val="20"/>
              </w:rPr>
              <w:instrText xml:space="preserve"> FORMCHECKBOX </w:instrText>
            </w:r>
            <w:r w:rsidRPr="0046581C">
              <w:rPr>
                <w:sz w:val="20"/>
                <w:szCs w:val="20"/>
              </w:rPr>
            </w:r>
            <w:r w:rsidRPr="0046581C">
              <w:rPr>
                <w:sz w:val="20"/>
                <w:szCs w:val="20"/>
              </w:rPr>
              <w:fldChar w:fldCharType="separate"/>
            </w:r>
            <w:r w:rsidRPr="0046581C">
              <w:rPr>
                <w:sz w:val="20"/>
                <w:szCs w:val="20"/>
              </w:rPr>
              <w:fldChar w:fldCharType="end"/>
            </w:r>
            <w:r w:rsidRPr="0046581C">
              <w:rPr>
                <w:sz w:val="20"/>
                <w:szCs w:val="20"/>
              </w:rPr>
              <w:t xml:space="preserve"> No    /    </w:t>
            </w:r>
            <w:r w:rsidRPr="0046581C">
              <w:rPr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581C">
              <w:rPr>
                <w:sz w:val="20"/>
                <w:szCs w:val="20"/>
              </w:rPr>
              <w:instrText xml:space="preserve"> FORMCHECKBOX </w:instrText>
            </w:r>
            <w:r w:rsidRPr="0046581C">
              <w:rPr>
                <w:sz w:val="20"/>
                <w:szCs w:val="20"/>
              </w:rPr>
            </w:r>
            <w:r w:rsidRPr="0046581C">
              <w:rPr>
                <w:sz w:val="20"/>
                <w:szCs w:val="20"/>
              </w:rPr>
              <w:fldChar w:fldCharType="separate"/>
            </w:r>
            <w:r w:rsidRPr="0046581C">
              <w:rPr>
                <w:sz w:val="20"/>
                <w:szCs w:val="20"/>
              </w:rPr>
              <w:fldChar w:fldCharType="end"/>
            </w:r>
            <w:r w:rsidRPr="0046581C">
              <w:rPr>
                <w:sz w:val="20"/>
                <w:szCs w:val="20"/>
              </w:rPr>
              <w:t xml:space="preserve"> N/A  </w:t>
            </w:r>
          </w:p>
        </w:tc>
      </w:tr>
      <w:tr w:rsidR="0016353E" w:rsidRPr="0016353E" w14:paraId="76F3D530" w14:textId="77777777" w:rsidTr="00F54652">
        <w:trPr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4943EED1" w14:textId="67FD5775" w:rsidR="0046581C" w:rsidRPr="0046581C" w:rsidRDefault="0046581C" w:rsidP="0046581C">
            <w:pPr>
              <w:spacing w:before="120" w:after="120" w:line="288" w:lineRule="auto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2</w:t>
            </w:r>
            <w:r w:rsidR="00801896">
              <w:rPr>
                <w:sz w:val="20"/>
                <w:szCs w:val="20"/>
              </w:rPr>
              <w:t>8</w:t>
            </w:r>
          </w:p>
        </w:tc>
        <w:tc>
          <w:tcPr>
            <w:tcW w:w="3685" w:type="dxa"/>
          </w:tcPr>
          <w:p w14:paraId="4E2DAA62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t>Provide a concept plan or sketch of the location</w:t>
            </w:r>
          </w:p>
        </w:tc>
        <w:tc>
          <w:tcPr>
            <w:tcW w:w="5954" w:type="dxa"/>
          </w:tcPr>
          <w:p w14:paraId="48EE3F01" w14:textId="77777777" w:rsidR="0046581C" w:rsidRPr="0046581C" w:rsidRDefault="0046581C" w:rsidP="0046581C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6581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581C">
              <w:rPr>
                <w:sz w:val="20"/>
                <w:szCs w:val="20"/>
              </w:rPr>
              <w:instrText xml:space="preserve"> FORMCHECKBOX </w:instrText>
            </w:r>
            <w:r w:rsidRPr="0046581C">
              <w:rPr>
                <w:sz w:val="20"/>
                <w:szCs w:val="20"/>
              </w:rPr>
            </w:r>
            <w:r w:rsidRPr="0046581C">
              <w:rPr>
                <w:sz w:val="20"/>
                <w:szCs w:val="20"/>
              </w:rPr>
              <w:fldChar w:fldCharType="separate"/>
            </w:r>
            <w:r w:rsidRPr="0046581C">
              <w:rPr>
                <w:sz w:val="20"/>
                <w:szCs w:val="20"/>
              </w:rPr>
              <w:fldChar w:fldCharType="end"/>
            </w:r>
            <w:r w:rsidRPr="0046581C">
              <w:rPr>
                <w:sz w:val="20"/>
                <w:szCs w:val="20"/>
              </w:rPr>
              <w:t xml:space="preserve"> Concept Plan     /     </w:t>
            </w:r>
            <w:r w:rsidRPr="0046581C">
              <w:rPr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581C">
              <w:rPr>
                <w:sz w:val="20"/>
                <w:szCs w:val="20"/>
              </w:rPr>
              <w:instrText xml:space="preserve"> FORMCHECKBOX </w:instrText>
            </w:r>
            <w:r w:rsidRPr="0046581C">
              <w:rPr>
                <w:sz w:val="20"/>
                <w:szCs w:val="20"/>
              </w:rPr>
            </w:r>
            <w:r w:rsidRPr="0046581C">
              <w:rPr>
                <w:sz w:val="20"/>
                <w:szCs w:val="20"/>
              </w:rPr>
              <w:fldChar w:fldCharType="separate"/>
            </w:r>
            <w:r w:rsidRPr="0046581C">
              <w:rPr>
                <w:sz w:val="20"/>
                <w:szCs w:val="20"/>
              </w:rPr>
              <w:fldChar w:fldCharType="end"/>
            </w:r>
            <w:r w:rsidRPr="0046581C">
              <w:rPr>
                <w:sz w:val="20"/>
                <w:szCs w:val="20"/>
              </w:rPr>
              <w:t xml:space="preserve"> Sketch </w:t>
            </w:r>
          </w:p>
        </w:tc>
      </w:tr>
    </w:tbl>
    <w:p w14:paraId="6560C077" w14:textId="77777777" w:rsidR="0046581C" w:rsidRDefault="0046581C" w:rsidP="0046581C">
      <w:pPr>
        <w:rPr>
          <w:sz w:val="20"/>
          <w:szCs w:val="20"/>
        </w:rPr>
      </w:pPr>
    </w:p>
    <w:tbl>
      <w:tblPr>
        <w:tblStyle w:val="1DITTable1"/>
        <w:tblW w:w="10050" w:type="dxa"/>
        <w:tblLayout w:type="fixed"/>
        <w:tblLook w:val="06A0" w:firstRow="1" w:lastRow="0" w:firstColumn="1" w:lastColumn="0" w:noHBand="1" w:noVBand="1"/>
      </w:tblPr>
      <w:tblGrid>
        <w:gridCol w:w="562"/>
        <w:gridCol w:w="4962"/>
        <w:gridCol w:w="4526"/>
      </w:tblGrid>
      <w:tr w:rsidR="00F54652" w:rsidRPr="00BE143E" w14:paraId="104E13E5" w14:textId="77777777" w:rsidTr="00F546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0FA2C14" w14:textId="77777777" w:rsidR="00F54652" w:rsidRPr="00BE143E" w:rsidRDefault="00F54652" w:rsidP="0085369A">
            <w:pPr>
              <w:jc w:val="center"/>
              <w:rPr>
                <w:rFonts w:ascii="Arial" w:hAnsi="Arial" w:cs="Arial"/>
                <w:b w:val="0"/>
                <w:color w:val="F0F0ED" w:themeColor="background1"/>
              </w:rPr>
            </w:pPr>
          </w:p>
        </w:tc>
        <w:tc>
          <w:tcPr>
            <w:tcW w:w="9488" w:type="dxa"/>
            <w:gridSpan w:val="2"/>
          </w:tcPr>
          <w:p w14:paraId="1879B629" w14:textId="77777777" w:rsidR="00F54652" w:rsidRPr="00BE143E" w:rsidRDefault="00F54652" w:rsidP="008536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0F0ED" w:themeColor="background1"/>
              </w:rPr>
            </w:pPr>
            <w:r w:rsidRPr="00BE143E">
              <w:rPr>
                <w:rFonts w:ascii="Arial" w:hAnsi="Arial" w:cs="Arial"/>
                <w:color w:val="F0F0ED" w:themeColor="background1"/>
              </w:rPr>
              <w:t>SITE ASSESSMENT</w:t>
            </w:r>
          </w:p>
        </w:tc>
      </w:tr>
      <w:tr w:rsidR="00F54652" w:rsidRPr="00BE143E" w14:paraId="30DCEB45" w14:textId="77777777" w:rsidTr="00AE6C12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E5E04BC" w14:textId="110D75FE" w:rsidR="00F54652" w:rsidRPr="00BE143E" w:rsidRDefault="00801896" w:rsidP="0085369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29</w:t>
            </w:r>
          </w:p>
        </w:tc>
        <w:tc>
          <w:tcPr>
            <w:tcW w:w="4962" w:type="dxa"/>
          </w:tcPr>
          <w:p w14:paraId="17E85589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Is this location on a </w:t>
            </w:r>
            <w:r w:rsidRPr="00BE143E">
              <w:rPr>
                <w:rFonts w:ascii="Arial" w:hAnsi="Arial" w:cs="Arial"/>
                <w:sz w:val="20"/>
              </w:rPr>
              <w:t xml:space="preserve">National Highway </w:t>
            </w:r>
          </w:p>
        </w:tc>
        <w:tc>
          <w:tcPr>
            <w:tcW w:w="4526" w:type="dxa"/>
          </w:tcPr>
          <w:p w14:paraId="1F4839C5" w14:textId="0A16F380" w:rsidR="00F54652" w:rsidRPr="00AE6C12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BE143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43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BE143E">
              <w:rPr>
                <w:rFonts w:ascii="Arial" w:hAnsi="Arial" w:cs="Arial"/>
                <w:sz w:val="20"/>
                <w:szCs w:val="20"/>
              </w:rPr>
            </w:r>
            <w:r w:rsidRPr="00BE143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E143E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E143E">
              <w:rPr>
                <w:rFonts w:ascii="Arial" w:hAnsi="Arial" w:cs="Arial"/>
                <w:sz w:val="20"/>
                <w:szCs w:val="20"/>
              </w:rPr>
              <w:t xml:space="preserve"> Yes     /     </w:t>
            </w:r>
            <w:r w:rsidRPr="00BE143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43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BE143E">
              <w:rPr>
                <w:rFonts w:ascii="Arial" w:hAnsi="Arial" w:cs="Arial"/>
                <w:sz w:val="20"/>
                <w:szCs w:val="20"/>
              </w:rPr>
            </w:r>
            <w:r w:rsidRPr="00BE143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E143E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E143E">
              <w:rPr>
                <w:rFonts w:ascii="Arial" w:hAnsi="Arial" w:cs="Arial"/>
                <w:sz w:val="20"/>
                <w:szCs w:val="20"/>
              </w:rPr>
              <w:t xml:space="preserve"> No    </w:t>
            </w:r>
          </w:p>
        </w:tc>
      </w:tr>
      <w:tr w:rsidR="00F54652" w:rsidRPr="00BE143E" w14:paraId="4219F207" w14:textId="77777777" w:rsidTr="00F54652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63A9274" w14:textId="22369A2B" w:rsidR="00F54652" w:rsidRPr="00BE143E" w:rsidRDefault="00F54652" w:rsidP="0085369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="00801896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4962" w:type="dxa"/>
          </w:tcPr>
          <w:p w14:paraId="3011448F" w14:textId="045429F2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</w:rPr>
              <w:t xml:space="preserve">Is this a State or </w:t>
            </w:r>
            <w:r w:rsidR="00AD7BB2" w:rsidRPr="00BE143E">
              <w:rPr>
                <w:rFonts w:ascii="Arial" w:hAnsi="Arial" w:cs="Arial"/>
                <w:sz w:val="20"/>
              </w:rPr>
              <w:t>Local Road</w:t>
            </w:r>
            <w:r w:rsidRPr="00BE143E">
              <w:rPr>
                <w:rFonts w:ascii="Arial" w:hAnsi="Arial" w:cs="Arial"/>
                <w:sz w:val="20"/>
              </w:rPr>
              <w:t>?</w:t>
            </w:r>
          </w:p>
        </w:tc>
        <w:tc>
          <w:tcPr>
            <w:tcW w:w="4526" w:type="dxa"/>
          </w:tcPr>
          <w:p w14:paraId="217FE251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43E">
              <w:rPr>
                <w:rFonts w:ascii="Arial" w:hAnsi="Arial" w:cs="Arial"/>
                <w:sz w:val="20"/>
                <w:szCs w:val="24"/>
              </w:rPr>
              <w:instrText xml:space="preserve"> FORMCHECKBOX </w:instrText>
            </w:r>
            <w:r w:rsidRPr="00BE143E">
              <w:rPr>
                <w:rFonts w:ascii="Arial" w:hAnsi="Arial" w:cs="Arial"/>
                <w:sz w:val="20"/>
                <w:szCs w:val="24"/>
              </w:rPr>
            </w:r>
            <w:r w:rsidRPr="00BE143E">
              <w:rPr>
                <w:rFonts w:ascii="Arial" w:hAnsi="Arial" w:cs="Arial"/>
                <w:sz w:val="20"/>
                <w:szCs w:val="24"/>
              </w:rPr>
              <w:fldChar w:fldCharType="separate"/>
            </w:r>
            <w:r w:rsidRPr="00BE143E">
              <w:rPr>
                <w:rFonts w:ascii="Arial" w:hAnsi="Arial" w:cs="Arial"/>
                <w:sz w:val="20"/>
                <w:szCs w:val="24"/>
              </w:rPr>
              <w:fldChar w:fldCharType="end"/>
            </w:r>
            <w:r w:rsidRPr="00BE143E">
              <w:rPr>
                <w:rFonts w:ascii="Arial" w:hAnsi="Arial" w:cs="Arial"/>
                <w:sz w:val="20"/>
              </w:rPr>
              <w:t xml:space="preserve"> State Road / </w:t>
            </w:r>
            <w:r w:rsidRPr="00BE143E">
              <w:rPr>
                <w:rFonts w:ascii="Arial" w:hAnsi="Arial" w:cs="Arial"/>
                <w:sz w:val="20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43E">
              <w:rPr>
                <w:rFonts w:ascii="Arial" w:hAnsi="Arial" w:cs="Arial"/>
                <w:sz w:val="20"/>
                <w:szCs w:val="24"/>
              </w:rPr>
              <w:instrText xml:space="preserve"> FORMCHECKBOX </w:instrText>
            </w:r>
            <w:r w:rsidRPr="00BE143E">
              <w:rPr>
                <w:rFonts w:ascii="Arial" w:hAnsi="Arial" w:cs="Arial"/>
                <w:sz w:val="20"/>
                <w:szCs w:val="24"/>
              </w:rPr>
            </w:r>
            <w:r w:rsidRPr="00BE143E">
              <w:rPr>
                <w:rFonts w:ascii="Arial" w:hAnsi="Arial" w:cs="Arial"/>
                <w:sz w:val="20"/>
                <w:szCs w:val="24"/>
              </w:rPr>
              <w:fldChar w:fldCharType="separate"/>
            </w:r>
            <w:r w:rsidRPr="00BE143E">
              <w:rPr>
                <w:rFonts w:ascii="Arial" w:hAnsi="Arial" w:cs="Arial"/>
                <w:sz w:val="20"/>
                <w:szCs w:val="24"/>
              </w:rPr>
              <w:fldChar w:fldCharType="end"/>
            </w:r>
            <w:r w:rsidRPr="00BE143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BE143E">
              <w:rPr>
                <w:rFonts w:ascii="Arial" w:hAnsi="Arial" w:cs="Arial"/>
                <w:sz w:val="20"/>
              </w:rPr>
              <w:t>Local Road</w:t>
            </w:r>
          </w:p>
        </w:tc>
      </w:tr>
      <w:tr w:rsidR="00F54652" w:rsidRPr="00BE143E" w14:paraId="233B8AD3" w14:textId="77777777" w:rsidTr="00F54652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866BDA6" w14:textId="4472CF6C" w:rsidR="00F54652" w:rsidRPr="00BE143E" w:rsidRDefault="00F54652" w:rsidP="0085369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="00801896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4962" w:type="dxa"/>
          </w:tcPr>
          <w:p w14:paraId="1886719C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</w:rPr>
              <w:t>Is this a Metropolitan or Rural project</w:t>
            </w:r>
          </w:p>
        </w:tc>
        <w:tc>
          <w:tcPr>
            <w:tcW w:w="4526" w:type="dxa"/>
          </w:tcPr>
          <w:p w14:paraId="78C11B26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43E">
              <w:rPr>
                <w:rFonts w:ascii="Arial" w:hAnsi="Arial" w:cs="Arial"/>
                <w:sz w:val="20"/>
                <w:szCs w:val="24"/>
              </w:rPr>
              <w:instrText xml:space="preserve"> FORMCHECKBOX </w:instrText>
            </w:r>
            <w:r w:rsidRPr="00BE143E">
              <w:rPr>
                <w:rFonts w:ascii="Arial" w:hAnsi="Arial" w:cs="Arial"/>
                <w:sz w:val="20"/>
                <w:szCs w:val="24"/>
              </w:rPr>
            </w:r>
            <w:r w:rsidRPr="00BE143E">
              <w:rPr>
                <w:rFonts w:ascii="Arial" w:hAnsi="Arial" w:cs="Arial"/>
                <w:sz w:val="20"/>
                <w:szCs w:val="24"/>
              </w:rPr>
              <w:fldChar w:fldCharType="separate"/>
            </w:r>
            <w:r w:rsidRPr="00BE143E">
              <w:rPr>
                <w:rFonts w:ascii="Arial" w:hAnsi="Arial" w:cs="Arial"/>
                <w:sz w:val="20"/>
                <w:szCs w:val="24"/>
              </w:rPr>
              <w:fldChar w:fldCharType="end"/>
            </w:r>
            <w:r w:rsidRPr="00BE143E">
              <w:rPr>
                <w:rFonts w:ascii="Arial" w:hAnsi="Arial" w:cs="Arial"/>
                <w:sz w:val="20"/>
              </w:rPr>
              <w:t xml:space="preserve"> Metropolitan / </w:t>
            </w:r>
            <w:r w:rsidRPr="00BE143E">
              <w:rPr>
                <w:rFonts w:ascii="Arial" w:hAnsi="Arial" w:cs="Arial"/>
                <w:sz w:val="20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43E">
              <w:rPr>
                <w:rFonts w:ascii="Arial" w:hAnsi="Arial" w:cs="Arial"/>
                <w:sz w:val="20"/>
                <w:szCs w:val="24"/>
              </w:rPr>
              <w:instrText xml:space="preserve"> FORMCHECKBOX </w:instrText>
            </w:r>
            <w:r w:rsidRPr="00BE143E">
              <w:rPr>
                <w:rFonts w:ascii="Arial" w:hAnsi="Arial" w:cs="Arial"/>
                <w:sz w:val="20"/>
                <w:szCs w:val="24"/>
              </w:rPr>
            </w:r>
            <w:r w:rsidRPr="00BE143E">
              <w:rPr>
                <w:rFonts w:ascii="Arial" w:hAnsi="Arial" w:cs="Arial"/>
                <w:sz w:val="20"/>
                <w:szCs w:val="24"/>
              </w:rPr>
              <w:fldChar w:fldCharType="separate"/>
            </w:r>
            <w:r w:rsidRPr="00BE143E">
              <w:rPr>
                <w:rFonts w:ascii="Arial" w:hAnsi="Arial" w:cs="Arial"/>
                <w:sz w:val="20"/>
                <w:szCs w:val="24"/>
              </w:rPr>
              <w:fldChar w:fldCharType="end"/>
            </w:r>
            <w:r w:rsidRPr="00BE143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BE143E">
              <w:rPr>
                <w:rFonts w:ascii="Arial" w:hAnsi="Arial" w:cs="Arial"/>
                <w:sz w:val="20"/>
              </w:rPr>
              <w:t>Rural</w:t>
            </w:r>
          </w:p>
        </w:tc>
      </w:tr>
      <w:tr w:rsidR="00F54652" w:rsidRPr="00BE143E" w14:paraId="10F74514" w14:textId="77777777" w:rsidTr="00F54652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E498A9B" w14:textId="33B60FEC" w:rsidR="00F54652" w:rsidRPr="00BE143E" w:rsidRDefault="00F54652" w:rsidP="0085369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="00801896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4962" w:type="dxa"/>
          </w:tcPr>
          <w:p w14:paraId="265740DD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</w:rPr>
              <w:t xml:space="preserve">AADT </w:t>
            </w:r>
          </w:p>
        </w:tc>
        <w:tc>
          <w:tcPr>
            <w:tcW w:w="4526" w:type="dxa"/>
          </w:tcPr>
          <w:p w14:paraId="7C602EFB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F54652" w:rsidRPr="00BE143E" w14:paraId="70B147C8" w14:textId="77777777" w:rsidTr="00F54652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921C756" w14:textId="5814D83A" w:rsidR="00F54652" w:rsidRPr="00BE143E" w:rsidRDefault="00F54652" w:rsidP="0085369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="00801896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4962" w:type="dxa"/>
          </w:tcPr>
          <w:p w14:paraId="1FE91B7D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</w:rPr>
              <w:t>Speed Limit</w:t>
            </w:r>
          </w:p>
        </w:tc>
        <w:tc>
          <w:tcPr>
            <w:tcW w:w="4526" w:type="dxa"/>
          </w:tcPr>
          <w:p w14:paraId="4CD05DF4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F54652" w:rsidRPr="00BE143E" w14:paraId="617BA191" w14:textId="77777777" w:rsidTr="00F54652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35E15BA" w14:textId="5BEC4CEE" w:rsidR="00F54652" w:rsidRPr="00BE143E" w:rsidRDefault="00F54652" w:rsidP="0085369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="00801896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4962" w:type="dxa"/>
          </w:tcPr>
          <w:p w14:paraId="3B74407C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Are there any environmental or heritage concerns with this project?</w:t>
            </w:r>
          </w:p>
        </w:tc>
        <w:tc>
          <w:tcPr>
            <w:tcW w:w="4526" w:type="dxa"/>
          </w:tcPr>
          <w:p w14:paraId="75DAAC8F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BE143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43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BE143E">
              <w:rPr>
                <w:rFonts w:ascii="Arial" w:hAnsi="Arial" w:cs="Arial"/>
                <w:sz w:val="20"/>
                <w:szCs w:val="20"/>
              </w:rPr>
            </w:r>
            <w:r w:rsidRPr="00BE143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E143E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E143E">
              <w:rPr>
                <w:rFonts w:ascii="Arial" w:hAnsi="Arial" w:cs="Arial"/>
                <w:sz w:val="20"/>
                <w:szCs w:val="20"/>
              </w:rPr>
              <w:t xml:space="preserve"> Yes     /     </w:t>
            </w:r>
            <w:r w:rsidRPr="00BE143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43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BE143E">
              <w:rPr>
                <w:rFonts w:ascii="Arial" w:hAnsi="Arial" w:cs="Arial"/>
                <w:sz w:val="20"/>
                <w:szCs w:val="20"/>
              </w:rPr>
            </w:r>
            <w:r w:rsidRPr="00BE143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E143E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E143E">
              <w:rPr>
                <w:rFonts w:ascii="Arial" w:hAnsi="Arial" w:cs="Arial"/>
                <w:sz w:val="20"/>
                <w:szCs w:val="20"/>
              </w:rPr>
              <w:t xml:space="preserve"> No    </w:t>
            </w:r>
          </w:p>
          <w:p w14:paraId="611AF025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</w:rPr>
              <w:t xml:space="preserve">If ‘Yes’, </w:t>
            </w:r>
            <w:r>
              <w:rPr>
                <w:rFonts w:ascii="Arial" w:hAnsi="Arial" w:cs="Arial"/>
                <w:sz w:val="20"/>
              </w:rPr>
              <w:t>please attach additional information</w:t>
            </w:r>
          </w:p>
        </w:tc>
      </w:tr>
      <w:tr w:rsidR="00F54652" w:rsidRPr="00BE143E" w14:paraId="7ED8E550" w14:textId="77777777" w:rsidTr="00F54652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EF2279E" w14:textId="077A930A" w:rsidR="00F54652" w:rsidRPr="00792FC0" w:rsidRDefault="00F54652" w:rsidP="0085369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="00801896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4962" w:type="dxa"/>
          </w:tcPr>
          <w:p w14:paraId="0AE6C07A" w14:textId="77777777" w:rsidR="00F54652" w:rsidRPr="00792FC0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792FC0">
              <w:rPr>
                <w:rFonts w:ascii="Arial" w:hAnsi="Arial" w:cs="Arial"/>
                <w:sz w:val="20"/>
              </w:rPr>
              <w:t xml:space="preserve">Have environmental or heritage </w:t>
            </w:r>
            <w:r>
              <w:rPr>
                <w:rFonts w:ascii="Arial" w:hAnsi="Arial" w:cs="Arial"/>
                <w:sz w:val="20"/>
              </w:rPr>
              <w:t>approvals</w:t>
            </w:r>
            <w:r w:rsidRPr="00792FC0">
              <w:rPr>
                <w:rFonts w:ascii="Arial" w:hAnsi="Arial" w:cs="Arial"/>
                <w:sz w:val="20"/>
              </w:rPr>
              <w:t xml:space="preserve"> been obtained?</w:t>
            </w:r>
          </w:p>
        </w:tc>
        <w:tc>
          <w:tcPr>
            <w:tcW w:w="4526" w:type="dxa"/>
          </w:tcPr>
          <w:p w14:paraId="5172C742" w14:textId="77777777" w:rsidR="00F54652" w:rsidRPr="00792FC0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92FC0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2FC0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92FC0">
              <w:rPr>
                <w:rFonts w:ascii="Arial" w:hAnsi="Arial" w:cs="Arial"/>
                <w:sz w:val="20"/>
                <w:szCs w:val="20"/>
              </w:rPr>
            </w:r>
            <w:r w:rsidRPr="00792FC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92FC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92FC0">
              <w:rPr>
                <w:rFonts w:ascii="Arial" w:hAnsi="Arial" w:cs="Arial"/>
                <w:sz w:val="20"/>
                <w:szCs w:val="20"/>
              </w:rPr>
              <w:t xml:space="preserve"> Yes     /     </w:t>
            </w:r>
            <w:r w:rsidRPr="00792FC0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2FC0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792FC0">
              <w:rPr>
                <w:rFonts w:ascii="Arial" w:hAnsi="Arial" w:cs="Arial"/>
                <w:sz w:val="20"/>
                <w:szCs w:val="20"/>
              </w:rPr>
            </w:r>
            <w:r w:rsidRPr="00792FC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92FC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92FC0">
              <w:rPr>
                <w:rFonts w:ascii="Arial" w:hAnsi="Arial" w:cs="Arial"/>
                <w:sz w:val="20"/>
                <w:szCs w:val="20"/>
              </w:rPr>
              <w:t xml:space="preserve"> No    </w:t>
            </w:r>
          </w:p>
          <w:p w14:paraId="3B531EFF" w14:textId="77777777" w:rsidR="00F54652" w:rsidRPr="00792FC0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92FC0">
              <w:rPr>
                <w:rFonts w:ascii="Arial" w:hAnsi="Arial" w:cs="Arial"/>
                <w:sz w:val="20"/>
              </w:rPr>
              <w:t>If ‘Yes’, please attach copy</w:t>
            </w:r>
          </w:p>
        </w:tc>
      </w:tr>
      <w:tr w:rsidR="00F54652" w:rsidRPr="00BE143E" w14:paraId="3E2F6BC7" w14:textId="77777777" w:rsidTr="00AE6C12">
        <w:trPr>
          <w:trHeight w:hRule="exact"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0" w:type="dxa"/>
            <w:gridSpan w:val="3"/>
            <w:shd w:val="clear" w:color="auto" w:fill="202F3B" w:themeFill="text1"/>
          </w:tcPr>
          <w:p w14:paraId="61E2359B" w14:textId="3BF16724" w:rsidR="00F54652" w:rsidRPr="00BE143E" w:rsidRDefault="00F54652" w:rsidP="0085369A">
            <w:pPr>
              <w:jc w:val="center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color w:val="F0F0ED" w:themeColor="background1"/>
              </w:rPr>
              <w:t xml:space="preserve">CRASH HISTORY (5 Years from </w:t>
            </w:r>
            <w:r w:rsidR="00347426">
              <w:rPr>
                <w:rFonts w:ascii="Arial" w:hAnsi="Arial" w:cs="Arial"/>
                <w:color w:val="F0F0ED" w:themeColor="background1"/>
              </w:rPr>
              <w:t>2020 to 2024</w:t>
            </w:r>
            <w:r>
              <w:rPr>
                <w:rFonts w:ascii="Arial" w:hAnsi="Arial" w:cs="Arial"/>
                <w:color w:val="F0F0ED" w:themeColor="background1"/>
              </w:rPr>
              <w:t>)</w:t>
            </w:r>
          </w:p>
        </w:tc>
      </w:tr>
      <w:tr w:rsidR="00F54652" w:rsidRPr="00BE143E" w14:paraId="09B92E50" w14:textId="77777777" w:rsidTr="00F54652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C467D6C" w14:textId="170B64C7" w:rsidR="00F54652" w:rsidRPr="00BE143E" w:rsidRDefault="00F54652" w:rsidP="0085369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="00801896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4962" w:type="dxa"/>
          </w:tcPr>
          <w:p w14:paraId="774660B0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</w:rPr>
              <w:t>No. of Fatal Crashes</w:t>
            </w:r>
          </w:p>
        </w:tc>
        <w:tc>
          <w:tcPr>
            <w:tcW w:w="4526" w:type="dxa"/>
          </w:tcPr>
          <w:p w14:paraId="61F83293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F54652" w:rsidRPr="00BE143E" w14:paraId="78B62700" w14:textId="77777777" w:rsidTr="00F54652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0325EAC" w14:textId="650678E9" w:rsidR="00F54652" w:rsidRPr="00BE143E" w:rsidRDefault="00F54652" w:rsidP="0085369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="00801896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4962" w:type="dxa"/>
          </w:tcPr>
          <w:p w14:paraId="4766BB62" w14:textId="469BFE2C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</w:rPr>
              <w:t xml:space="preserve">No. of </w:t>
            </w:r>
            <w:r w:rsidR="00AE6C12">
              <w:rPr>
                <w:rFonts w:ascii="Arial" w:hAnsi="Arial" w:cs="Arial"/>
                <w:sz w:val="20"/>
              </w:rPr>
              <w:t xml:space="preserve">Serious </w:t>
            </w:r>
            <w:r w:rsidRPr="00BE143E">
              <w:rPr>
                <w:rFonts w:ascii="Arial" w:hAnsi="Arial" w:cs="Arial"/>
                <w:sz w:val="20"/>
              </w:rPr>
              <w:t>Injury Crashes</w:t>
            </w:r>
          </w:p>
        </w:tc>
        <w:tc>
          <w:tcPr>
            <w:tcW w:w="4526" w:type="dxa"/>
          </w:tcPr>
          <w:p w14:paraId="4B2F82B5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AE6C12" w:rsidRPr="00BE143E" w14:paraId="5F76C7CB" w14:textId="77777777" w:rsidTr="00F54652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6987A34" w14:textId="3634B094" w:rsidR="00AE6C12" w:rsidRDefault="00AE6C12" w:rsidP="0085369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  <w:r w:rsidR="00801896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4962" w:type="dxa"/>
          </w:tcPr>
          <w:p w14:paraId="029516E1" w14:textId="0CDC70F8" w:rsidR="00AE6C12" w:rsidRPr="00BE143E" w:rsidRDefault="00AE6C1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 of Minor Injury Crashes</w:t>
            </w:r>
          </w:p>
        </w:tc>
        <w:tc>
          <w:tcPr>
            <w:tcW w:w="4526" w:type="dxa"/>
          </w:tcPr>
          <w:p w14:paraId="2C9B5E20" w14:textId="77777777" w:rsidR="00AE6C12" w:rsidRPr="00BE143E" w:rsidRDefault="00AE6C1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F54652" w:rsidRPr="00BE143E" w14:paraId="07007ABE" w14:textId="77777777" w:rsidTr="00F54652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F03359D" w14:textId="45BEA32D" w:rsidR="00F54652" w:rsidRPr="00BE143E" w:rsidRDefault="00801896" w:rsidP="0085369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39</w:t>
            </w:r>
          </w:p>
        </w:tc>
        <w:tc>
          <w:tcPr>
            <w:tcW w:w="4962" w:type="dxa"/>
          </w:tcPr>
          <w:p w14:paraId="06441B53" w14:textId="5C41FCA9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</w:rPr>
              <w:t xml:space="preserve">Total No. of Casualty Crashes </w:t>
            </w:r>
          </w:p>
        </w:tc>
        <w:tc>
          <w:tcPr>
            <w:tcW w:w="4526" w:type="dxa"/>
          </w:tcPr>
          <w:p w14:paraId="7DD8F373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F54652" w:rsidRPr="00BE143E" w14:paraId="73F512D8" w14:textId="77777777" w:rsidTr="00F54652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0" w:type="dxa"/>
            <w:gridSpan w:val="3"/>
          </w:tcPr>
          <w:p w14:paraId="38717728" w14:textId="1049D21A" w:rsidR="00F54652" w:rsidRPr="00BE143E" w:rsidRDefault="00F54652" w:rsidP="0085369A">
            <w:pPr>
              <w:rPr>
                <w:rFonts w:ascii="Arial" w:hAnsi="Arial" w:cs="Arial"/>
                <w:b w:val="0"/>
                <w:sz w:val="20"/>
                <w:u w:val="single"/>
              </w:rPr>
            </w:pPr>
            <w:r w:rsidRPr="00BE143E">
              <w:rPr>
                <w:rFonts w:ascii="Arial" w:hAnsi="Arial" w:cs="Arial"/>
                <w:sz w:val="20"/>
              </w:rPr>
              <w:t xml:space="preserve">Items </w:t>
            </w:r>
            <w:r>
              <w:rPr>
                <w:rFonts w:ascii="Arial" w:hAnsi="Arial" w:cs="Arial"/>
                <w:sz w:val="20"/>
              </w:rPr>
              <w:t>4</w:t>
            </w:r>
            <w:r w:rsidR="00801896">
              <w:rPr>
                <w:rFonts w:ascii="Arial" w:hAnsi="Arial" w:cs="Arial"/>
                <w:sz w:val="20"/>
              </w:rPr>
              <w:t>0</w:t>
            </w:r>
            <w:r w:rsidRPr="00BE143E">
              <w:rPr>
                <w:rFonts w:ascii="Arial" w:hAnsi="Arial" w:cs="Arial"/>
                <w:sz w:val="20"/>
              </w:rPr>
              <w:t xml:space="preserve"> to </w:t>
            </w:r>
            <w:r>
              <w:rPr>
                <w:rFonts w:ascii="Arial" w:hAnsi="Arial" w:cs="Arial"/>
                <w:sz w:val="20"/>
              </w:rPr>
              <w:t>4</w:t>
            </w:r>
            <w:r w:rsidR="00801896">
              <w:rPr>
                <w:rFonts w:ascii="Arial" w:hAnsi="Arial" w:cs="Arial"/>
                <w:sz w:val="20"/>
              </w:rPr>
              <w:t>4</w:t>
            </w:r>
            <w:r w:rsidRPr="00BE143E">
              <w:rPr>
                <w:rFonts w:ascii="Arial" w:hAnsi="Arial" w:cs="Arial"/>
                <w:sz w:val="20"/>
              </w:rPr>
              <w:t xml:space="preserve"> - To be completed for projects that are a </w:t>
            </w:r>
            <w:r w:rsidRPr="00BE143E">
              <w:rPr>
                <w:rFonts w:ascii="Arial" w:hAnsi="Arial" w:cs="Arial"/>
                <w:sz w:val="20"/>
                <w:u w:val="single"/>
              </w:rPr>
              <w:t>length proposal only</w:t>
            </w:r>
            <w:r w:rsidRPr="00BE143E">
              <w:rPr>
                <w:rFonts w:ascii="Arial" w:hAnsi="Arial" w:cs="Arial"/>
                <w:sz w:val="20"/>
              </w:rPr>
              <w:t>.</w:t>
            </w:r>
          </w:p>
        </w:tc>
      </w:tr>
      <w:tr w:rsidR="00F54652" w:rsidRPr="00BE143E" w14:paraId="2974DE91" w14:textId="77777777" w:rsidTr="00F54652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BE0D617" w14:textId="6245412F" w:rsidR="00F54652" w:rsidRPr="00BE143E" w:rsidRDefault="00F54652" w:rsidP="0085369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  <w:r w:rsidR="00801896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4962" w:type="dxa"/>
          </w:tcPr>
          <w:p w14:paraId="1B82004E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</w:rPr>
              <w:t>Projects proposed road distance (in km)</w:t>
            </w:r>
          </w:p>
        </w:tc>
        <w:tc>
          <w:tcPr>
            <w:tcW w:w="4526" w:type="dxa"/>
          </w:tcPr>
          <w:p w14:paraId="655282E8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</w:rPr>
              <w:t xml:space="preserve">                        km</w:t>
            </w:r>
          </w:p>
        </w:tc>
      </w:tr>
      <w:tr w:rsidR="00F54652" w:rsidRPr="00BE143E" w14:paraId="311592BE" w14:textId="77777777" w:rsidTr="00F54652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38B23D1" w14:textId="30F75924" w:rsidR="00F54652" w:rsidRPr="00BE143E" w:rsidRDefault="00F54652" w:rsidP="0085369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  <w:r w:rsidR="00801896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4962" w:type="dxa"/>
          </w:tcPr>
          <w:p w14:paraId="0BE9B2D0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</w:rPr>
              <w:t>No. of Fatal Crashes / km</w:t>
            </w:r>
          </w:p>
        </w:tc>
        <w:tc>
          <w:tcPr>
            <w:tcW w:w="4526" w:type="dxa"/>
          </w:tcPr>
          <w:p w14:paraId="1F7D9DA5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F54652" w:rsidRPr="00BE143E" w14:paraId="29DD0AAF" w14:textId="77777777" w:rsidTr="00F54652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3AB47A9" w14:textId="1BCBF199" w:rsidR="00F54652" w:rsidRPr="00BE143E" w:rsidRDefault="00F54652" w:rsidP="0085369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  <w:r w:rsidR="00801896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4962" w:type="dxa"/>
          </w:tcPr>
          <w:p w14:paraId="7CE8E08E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</w:rPr>
              <w:t>No. of Injury Crashes / km</w:t>
            </w:r>
          </w:p>
        </w:tc>
        <w:tc>
          <w:tcPr>
            <w:tcW w:w="4526" w:type="dxa"/>
          </w:tcPr>
          <w:p w14:paraId="0CFB9057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F54652" w:rsidRPr="00BE143E" w14:paraId="211A2071" w14:textId="77777777" w:rsidTr="00F54652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FEFB471" w14:textId="758BF4C1" w:rsidR="00F54652" w:rsidRPr="00BE143E" w:rsidRDefault="00F54652" w:rsidP="0085369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  <w:r w:rsidR="00801896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4962" w:type="dxa"/>
          </w:tcPr>
          <w:p w14:paraId="347BDE86" w14:textId="54038013" w:rsidR="00F54652" w:rsidRPr="00FA6100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</w:rPr>
              <w:t>Total No. of Casualty Crashes / km</w:t>
            </w:r>
          </w:p>
        </w:tc>
        <w:tc>
          <w:tcPr>
            <w:tcW w:w="4526" w:type="dxa"/>
          </w:tcPr>
          <w:p w14:paraId="0F14840A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F54652" w:rsidRPr="00BE143E" w14:paraId="2F23E77B" w14:textId="77777777" w:rsidTr="00F54652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25B5A5C" w14:textId="5ADB56C2" w:rsidR="00F54652" w:rsidRPr="00BE143E" w:rsidRDefault="00F54652" w:rsidP="0085369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  <w:r w:rsidR="00801896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4962" w:type="dxa"/>
          </w:tcPr>
          <w:p w14:paraId="05A61D98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</w:rPr>
              <w:t xml:space="preserve">Crash rate - </w:t>
            </w:r>
          </w:p>
          <w:p w14:paraId="6FFFB7B5" w14:textId="43A394C7" w:rsidR="00F54652" w:rsidRPr="00FA6100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BE143E">
              <w:rPr>
                <w:rFonts w:ascii="Arial" w:hAnsi="Arial" w:cs="Arial"/>
                <w:sz w:val="20"/>
              </w:rPr>
              <w:t>Crashes / km / year</w:t>
            </w:r>
          </w:p>
        </w:tc>
        <w:tc>
          <w:tcPr>
            <w:tcW w:w="4526" w:type="dxa"/>
          </w:tcPr>
          <w:p w14:paraId="4037938A" w14:textId="77777777" w:rsidR="00F54652" w:rsidRPr="00BE143E" w:rsidRDefault="00F54652" w:rsidP="00853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</w:tbl>
    <w:p w14:paraId="0A914C74" w14:textId="77777777" w:rsidR="00F54652" w:rsidRDefault="00F54652" w:rsidP="0046581C">
      <w:pPr>
        <w:rPr>
          <w:sz w:val="20"/>
          <w:szCs w:val="20"/>
        </w:rPr>
      </w:pPr>
    </w:p>
    <w:tbl>
      <w:tblPr>
        <w:tblStyle w:val="1DITTable1"/>
        <w:tblW w:w="10050" w:type="dxa"/>
        <w:tblLayout w:type="fixed"/>
        <w:tblLook w:val="06A0" w:firstRow="1" w:lastRow="0" w:firstColumn="1" w:lastColumn="0" w:noHBand="1" w:noVBand="1"/>
      </w:tblPr>
      <w:tblGrid>
        <w:gridCol w:w="411"/>
        <w:gridCol w:w="4819"/>
        <w:gridCol w:w="4820"/>
      </w:tblGrid>
      <w:tr w:rsidR="00FA6100" w:rsidRPr="00D719C8" w14:paraId="612E3B49" w14:textId="77777777" w:rsidTr="00A951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5C9C44D2" w14:textId="77777777" w:rsidR="00FA6100" w:rsidRPr="00D719C8" w:rsidRDefault="00FA6100" w:rsidP="0085369A">
            <w:pPr>
              <w:jc w:val="center"/>
              <w:rPr>
                <w:rFonts w:ascii="Arial" w:hAnsi="Arial" w:cs="Arial"/>
                <w:b w:val="0"/>
                <w:color w:val="F0F0ED" w:themeColor="background1"/>
                <w:sz w:val="20"/>
                <w:szCs w:val="20"/>
              </w:rPr>
            </w:pPr>
          </w:p>
        </w:tc>
        <w:tc>
          <w:tcPr>
            <w:tcW w:w="9639" w:type="dxa"/>
            <w:gridSpan w:val="2"/>
          </w:tcPr>
          <w:p w14:paraId="72091317" w14:textId="77777777" w:rsidR="00FA6100" w:rsidRPr="00D719C8" w:rsidRDefault="00FA6100" w:rsidP="008536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0F0ED" w:themeColor="background1"/>
                <w:sz w:val="20"/>
                <w:szCs w:val="20"/>
              </w:rPr>
            </w:pPr>
            <w:r w:rsidRPr="00D719C8">
              <w:rPr>
                <w:rFonts w:ascii="Arial" w:hAnsi="Arial" w:cs="Arial"/>
                <w:color w:val="F0F0ED" w:themeColor="background1"/>
                <w:sz w:val="20"/>
                <w:szCs w:val="20"/>
              </w:rPr>
              <w:t>ELIGIBILITY</w:t>
            </w:r>
          </w:p>
        </w:tc>
      </w:tr>
      <w:tr w:rsidR="00D719C8" w:rsidRPr="00D719C8" w14:paraId="527E036E" w14:textId="77777777" w:rsidTr="00A95171">
        <w:trPr>
          <w:trHeight w:val="6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  <w:vMerge w:val="restart"/>
            <w:vAlign w:val="center"/>
          </w:tcPr>
          <w:p w14:paraId="45A548F2" w14:textId="258B2380" w:rsidR="00FA6100" w:rsidRPr="00D719C8" w:rsidRDefault="00FA6100" w:rsidP="00A95171">
            <w:p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t>4</w:t>
            </w:r>
            <w:r w:rsidR="0080189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819" w:type="dxa"/>
          </w:tcPr>
          <w:p w14:paraId="70EC3531" w14:textId="77777777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 xml:space="preserve">Has the location of the proposed treatment been funded within the last 5 years under Australian Government Black Spot Program? </w:t>
            </w:r>
          </w:p>
        </w:tc>
        <w:tc>
          <w:tcPr>
            <w:tcW w:w="4820" w:type="dxa"/>
          </w:tcPr>
          <w:p w14:paraId="30C18B5E" w14:textId="77777777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 w:cs="Arial"/>
                <w:sz w:val="20"/>
                <w:szCs w:val="20"/>
              </w:rPr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 w:cs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 w:cs="Arial"/>
                <w:sz w:val="20"/>
                <w:szCs w:val="20"/>
              </w:rPr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 w:cs="Arial"/>
                <w:sz w:val="20"/>
                <w:szCs w:val="20"/>
              </w:rPr>
              <w:t xml:space="preserve"> No    </w:t>
            </w:r>
          </w:p>
          <w:p w14:paraId="0C0C64A7" w14:textId="7F3936BD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If ‘Yes’, the nomination is ineligible</w:t>
            </w:r>
          </w:p>
        </w:tc>
      </w:tr>
      <w:tr w:rsidR="00A95171" w:rsidRPr="00D719C8" w14:paraId="5F78D9A3" w14:textId="77777777" w:rsidTr="00A95171">
        <w:trPr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  <w:vMerge/>
          </w:tcPr>
          <w:p w14:paraId="4756659B" w14:textId="77777777" w:rsidR="00FA6100" w:rsidRPr="00D719C8" w:rsidRDefault="00FA6100" w:rsidP="00A95171">
            <w:pPr>
              <w:tabs>
                <w:tab w:val="left" w:pos="8964"/>
              </w:tabs>
              <w:spacing w:before="0" w:beforeAutospacing="0" w:after="0" w:afterAutospacing="0"/>
              <w:rPr>
                <w:rFonts w:ascii="Arial" w:hAnsi="Arial"/>
                <w:i/>
                <w:sz w:val="20"/>
                <w:szCs w:val="20"/>
              </w:rPr>
            </w:pPr>
          </w:p>
        </w:tc>
        <w:tc>
          <w:tcPr>
            <w:tcW w:w="4819" w:type="dxa"/>
          </w:tcPr>
          <w:p w14:paraId="5884D28F" w14:textId="77777777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Is the total project cost less than $20,000?</w:t>
            </w:r>
          </w:p>
        </w:tc>
        <w:tc>
          <w:tcPr>
            <w:tcW w:w="4820" w:type="dxa"/>
          </w:tcPr>
          <w:p w14:paraId="7A8E9D53" w14:textId="77777777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 w:cs="Arial"/>
                <w:sz w:val="20"/>
                <w:szCs w:val="20"/>
              </w:rPr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 w:cs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 w:cs="Arial"/>
                <w:sz w:val="20"/>
                <w:szCs w:val="20"/>
              </w:rPr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 w:cs="Arial"/>
                <w:sz w:val="20"/>
                <w:szCs w:val="20"/>
              </w:rPr>
              <w:t xml:space="preserve"> No    </w:t>
            </w:r>
          </w:p>
          <w:p w14:paraId="4C367023" w14:textId="50F5F775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i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If ‘Yes’, the nomination is ineligible</w:t>
            </w:r>
          </w:p>
        </w:tc>
      </w:tr>
      <w:tr w:rsidR="00FA6100" w:rsidRPr="00D719C8" w14:paraId="16632971" w14:textId="77777777" w:rsidTr="00CE692C">
        <w:trPr>
          <w:trHeight w:hRule="exact"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0" w:type="dxa"/>
            <w:gridSpan w:val="3"/>
            <w:shd w:val="clear" w:color="auto" w:fill="202F3B" w:themeFill="text1"/>
          </w:tcPr>
          <w:p w14:paraId="3A4223C6" w14:textId="77777777" w:rsidR="00FA6100" w:rsidRPr="00D719C8" w:rsidRDefault="00FA6100" w:rsidP="00A95171">
            <w:pPr>
              <w:spacing w:before="0" w:beforeAutospacing="0" w:after="0" w:afterAutospacing="0"/>
              <w:jc w:val="center"/>
              <w:rPr>
                <w:rFonts w:ascii="Arial" w:hAnsi="Arial"/>
                <w:i/>
                <w:sz w:val="20"/>
                <w:szCs w:val="20"/>
              </w:rPr>
            </w:pPr>
            <w:r w:rsidRPr="00D719C8">
              <w:rPr>
                <w:rFonts w:ascii="Arial" w:hAnsi="Arial" w:cs="Arial"/>
                <w:color w:val="F0F0ED" w:themeColor="background1"/>
                <w:sz w:val="20"/>
                <w:szCs w:val="20"/>
              </w:rPr>
              <w:t>ROAD SAFETY AUDIT</w:t>
            </w:r>
          </w:p>
        </w:tc>
      </w:tr>
      <w:tr w:rsidR="00A95171" w:rsidRPr="00D719C8" w14:paraId="6D6FA65D" w14:textId="77777777" w:rsidTr="00A95171">
        <w:trPr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7539849A" w14:textId="01FD5817" w:rsidR="00FA6100" w:rsidRPr="00D719C8" w:rsidRDefault="00FA6100" w:rsidP="00A95171">
            <w:pPr>
              <w:tabs>
                <w:tab w:val="left" w:pos="8964"/>
              </w:tabs>
              <w:spacing w:before="0" w:beforeAutospacing="0" w:after="0" w:afterAutospacing="0"/>
              <w:rPr>
                <w:rFonts w:ascii="Arial" w:hAnsi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t>4</w:t>
            </w:r>
            <w:r w:rsidR="00801896">
              <w:rPr>
                <w:rFonts w:ascii="Arial" w:hAnsi="Arial"/>
                <w:sz w:val="20"/>
                <w:szCs w:val="20"/>
              </w:rPr>
              <w:t>6</w:t>
            </w:r>
          </w:p>
        </w:tc>
        <w:tc>
          <w:tcPr>
            <w:tcW w:w="4819" w:type="dxa"/>
          </w:tcPr>
          <w:p w14:paraId="19D60134" w14:textId="5996D8DB" w:rsidR="00FA6100" w:rsidRPr="00D719C8" w:rsidRDefault="00FA6100" w:rsidP="004E1B77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t>Is the proposal supported by a Road Safety Audit</w:t>
            </w:r>
            <w:r w:rsidR="008A3EBC">
              <w:rPr>
                <w:rFonts w:ascii="Arial" w:hAnsi="Arial"/>
                <w:sz w:val="20"/>
                <w:szCs w:val="20"/>
              </w:rPr>
              <w:t xml:space="preserve"> or other relevant risk assessment methodology</w:t>
            </w:r>
            <w:r w:rsidRPr="00D719C8">
              <w:rPr>
                <w:rFonts w:ascii="Arial" w:hAnsi="Arial"/>
                <w:sz w:val="20"/>
                <w:szCs w:val="20"/>
              </w:rPr>
              <w:t>?</w:t>
            </w:r>
            <w:r w:rsidRPr="00D719C8">
              <w:rPr>
                <w:rFonts w:ascii="Arial" w:hAnsi="Arial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</w:tcPr>
          <w:p w14:paraId="41F8DF6A" w14:textId="77777777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 w:cs="Arial"/>
                <w:sz w:val="20"/>
                <w:szCs w:val="20"/>
              </w:rPr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 w:cs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 w:cs="Arial"/>
                <w:sz w:val="20"/>
                <w:szCs w:val="20"/>
              </w:rPr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 w:cs="Arial"/>
                <w:sz w:val="20"/>
                <w:szCs w:val="20"/>
              </w:rPr>
              <w:t xml:space="preserve"> No    </w:t>
            </w:r>
          </w:p>
          <w:p w14:paraId="73FDDF62" w14:textId="14D8BB51" w:rsidR="00FA6100" w:rsidRPr="00D719C8" w:rsidRDefault="00FA6100" w:rsidP="004E1B77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i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t xml:space="preserve">If ‘Yes’, please attach signed </w:t>
            </w:r>
            <w:r w:rsidR="008A3EBC">
              <w:rPr>
                <w:rFonts w:ascii="Arial" w:hAnsi="Arial"/>
                <w:sz w:val="20"/>
                <w:szCs w:val="20"/>
              </w:rPr>
              <w:t>r</w:t>
            </w:r>
            <w:r w:rsidRPr="00D719C8">
              <w:rPr>
                <w:rFonts w:ascii="Arial" w:hAnsi="Arial"/>
                <w:sz w:val="20"/>
                <w:szCs w:val="20"/>
              </w:rPr>
              <w:t>eport</w:t>
            </w:r>
          </w:p>
        </w:tc>
      </w:tr>
      <w:tr w:rsidR="00FA6100" w:rsidRPr="00D719C8" w14:paraId="25963CB7" w14:textId="77777777" w:rsidTr="00CE692C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0" w:type="dxa"/>
            <w:gridSpan w:val="3"/>
            <w:shd w:val="clear" w:color="auto" w:fill="202F3B" w:themeFill="text1"/>
          </w:tcPr>
          <w:p w14:paraId="6F4E300C" w14:textId="77777777" w:rsidR="00FA6100" w:rsidRPr="00D719C8" w:rsidRDefault="00FA6100" w:rsidP="00A95171">
            <w:pPr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color w:val="F0F0ED" w:themeColor="background1"/>
                <w:sz w:val="20"/>
                <w:szCs w:val="20"/>
              </w:rPr>
              <w:t>TREATMENT PROPOSAL AND SUPPORTING INFORMATION</w:t>
            </w:r>
          </w:p>
        </w:tc>
      </w:tr>
      <w:tr w:rsidR="00A95171" w:rsidRPr="00D719C8" w14:paraId="3527AF38" w14:textId="77777777" w:rsidTr="00A95171">
        <w:trPr>
          <w:trHeight w:val="1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  <w:vAlign w:val="center"/>
          </w:tcPr>
          <w:p w14:paraId="1F801D97" w14:textId="412FA1AA" w:rsidR="00FA6100" w:rsidRPr="00D719C8" w:rsidRDefault="00801896" w:rsidP="00A95171">
            <w:p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4819" w:type="dxa"/>
          </w:tcPr>
          <w:p w14:paraId="2CE7AF34" w14:textId="77777777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D719C8">
              <w:rPr>
                <w:rFonts w:ascii="Arial" w:hAnsi="Arial"/>
                <w:b/>
                <w:bCs/>
                <w:sz w:val="20"/>
                <w:szCs w:val="20"/>
              </w:rPr>
              <w:t xml:space="preserve">Proposed Treatment </w:t>
            </w:r>
          </w:p>
          <w:p w14:paraId="4F392380" w14:textId="0D0FEDF0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i/>
                <w:sz w:val="20"/>
                <w:szCs w:val="20"/>
              </w:rPr>
            </w:pPr>
            <w:r w:rsidRPr="00D719C8">
              <w:rPr>
                <w:rFonts w:ascii="Arial" w:hAnsi="Arial"/>
                <w:i/>
                <w:sz w:val="20"/>
                <w:szCs w:val="20"/>
              </w:rPr>
              <w:t>Detail Scope – e.g. Install signs, modify signals, install roundabout etc.</w:t>
            </w:r>
          </w:p>
        </w:tc>
        <w:tc>
          <w:tcPr>
            <w:tcW w:w="4820" w:type="dxa"/>
          </w:tcPr>
          <w:p w14:paraId="4CF505BF" w14:textId="77777777" w:rsidR="00FA6100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i/>
                <w:sz w:val="20"/>
                <w:szCs w:val="20"/>
              </w:rPr>
            </w:pPr>
          </w:p>
          <w:p w14:paraId="2B2BDBE5" w14:textId="77777777" w:rsidR="008A3EBC" w:rsidRDefault="008A3EBC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i/>
                <w:sz w:val="20"/>
                <w:szCs w:val="20"/>
              </w:rPr>
            </w:pPr>
          </w:p>
          <w:p w14:paraId="2232CA50" w14:textId="77777777" w:rsidR="008A3EBC" w:rsidRDefault="008A3EBC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i/>
                <w:sz w:val="20"/>
                <w:szCs w:val="20"/>
              </w:rPr>
            </w:pPr>
          </w:p>
          <w:p w14:paraId="2BFCCCA7" w14:textId="77777777" w:rsidR="008A3EBC" w:rsidRDefault="008A3EBC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i/>
                <w:sz w:val="20"/>
                <w:szCs w:val="20"/>
              </w:rPr>
            </w:pPr>
          </w:p>
          <w:p w14:paraId="738083D5" w14:textId="77777777" w:rsidR="008A3EBC" w:rsidRDefault="008A3EBC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i/>
                <w:sz w:val="20"/>
                <w:szCs w:val="20"/>
              </w:rPr>
            </w:pPr>
          </w:p>
          <w:p w14:paraId="70F4B6E5" w14:textId="77777777" w:rsidR="008A3EBC" w:rsidRDefault="008A3EBC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i/>
                <w:sz w:val="20"/>
                <w:szCs w:val="20"/>
              </w:rPr>
            </w:pPr>
          </w:p>
          <w:p w14:paraId="21BFD650" w14:textId="77777777" w:rsidR="008A3EBC" w:rsidRDefault="008A3EBC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i/>
                <w:sz w:val="20"/>
                <w:szCs w:val="20"/>
              </w:rPr>
            </w:pPr>
          </w:p>
          <w:p w14:paraId="5E13B586" w14:textId="77777777" w:rsidR="008A3EBC" w:rsidRPr="00D719C8" w:rsidRDefault="008A3EBC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i/>
                <w:sz w:val="20"/>
                <w:szCs w:val="20"/>
              </w:rPr>
            </w:pPr>
          </w:p>
        </w:tc>
      </w:tr>
      <w:tr w:rsidR="00A95171" w:rsidRPr="00D719C8" w14:paraId="068E48D5" w14:textId="77777777" w:rsidTr="00A95171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  <w:vAlign w:val="center"/>
          </w:tcPr>
          <w:p w14:paraId="16E1C7E1" w14:textId="63D59DEC" w:rsidR="00FA6100" w:rsidRPr="00D719C8" w:rsidRDefault="00801896" w:rsidP="00A95171">
            <w:p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4819" w:type="dxa"/>
          </w:tcPr>
          <w:p w14:paraId="02B0235E" w14:textId="63EB0B3A" w:rsidR="00FA6100" w:rsidRPr="00D719C8" w:rsidRDefault="00BA014E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t>Are there any changes to traffic signals?</w:t>
            </w:r>
          </w:p>
        </w:tc>
        <w:tc>
          <w:tcPr>
            <w:tcW w:w="4820" w:type="dxa"/>
          </w:tcPr>
          <w:p w14:paraId="3A497B61" w14:textId="77777777" w:rsidR="00FA6100" w:rsidRPr="00D719C8" w:rsidRDefault="00FA6100" w:rsidP="00A95171">
            <w:pPr>
              <w:spacing w:before="0" w:beforeAutospacing="0" w:after="0" w:afterAutospacing="0"/>
              <w:ind w:right="1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No    /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N/A  </w:t>
            </w:r>
          </w:p>
          <w:p w14:paraId="4D9FCD28" w14:textId="44C0A087" w:rsidR="00FA6100" w:rsidRPr="00D719C8" w:rsidRDefault="00810F1D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t xml:space="preserve">If yes, provide an analysis of Degree of Saturation (before and after treatment) </w:t>
            </w:r>
          </w:p>
        </w:tc>
      </w:tr>
      <w:tr w:rsidR="00D719C8" w:rsidRPr="00D719C8" w14:paraId="22E759A0" w14:textId="77777777" w:rsidTr="00A95171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  <w:vAlign w:val="center"/>
          </w:tcPr>
          <w:p w14:paraId="1B8CC9EE" w14:textId="3F0E8C0A" w:rsidR="00FA6100" w:rsidRPr="00D719C8" w:rsidRDefault="00801896" w:rsidP="00A95171">
            <w:p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4819" w:type="dxa"/>
          </w:tcPr>
          <w:p w14:paraId="032B6BEF" w14:textId="77777777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 xml:space="preserve">Have all of the following modes of transport been considered? </w:t>
            </w:r>
          </w:p>
          <w:p w14:paraId="33D85357" w14:textId="1FDD5819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i/>
                <w:sz w:val="20"/>
                <w:szCs w:val="20"/>
              </w:rPr>
            </w:pPr>
            <w:r w:rsidRPr="00D719C8">
              <w:rPr>
                <w:rFonts w:ascii="Arial" w:hAnsi="Arial" w:cs="Arial"/>
                <w:i/>
                <w:sz w:val="20"/>
                <w:szCs w:val="20"/>
                <w:lang w:eastAsia="en-AU"/>
              </w:rPr>
              <w:t>vehicles, motorcyclists, cyclists, pedestrians, bus and heavy vehicles</w:t>
            </w:r>
          </w:p>
        </w:tc>
        <w:tc>
          <w:tcPr>
            <w:tcW w:w="4820" w:type="dxa"/>
          </w:tcPr>
          <w:p w14:paraId="67BF76D6" w14:textId="77777777" w:rsidR="008A3EBC" w:rsidRDefault="008A3EBC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D020E32" w14:textId="578D6DF0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 w:cs="Arial"/>
                <w:sz w:val="20"/>
                <w:szCs w:val="20"/>
              </w:rPr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 w:cs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 w:cs="Arial"/>
                <w:sz w:val="20"/>
                <w:szCs w:val="20"/>
              </w:rPr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 w:cs="Arial"/>
                <w:sz w:val="20"/>
                <w:szCs w:val="20"/>
              </w:rPr>
              <w:t xml:space="preserve"> No    </w:t>
            </w:r>
          </w:p>
        </w:tc>
      </w:tr>
      <w:tr w:rsidR="00A95171" w:rsidRPr="00D719C8" w14:paraId="787F5645" w14:textId="77777777" w:rsidTr="00A95171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  <w:vAlign w:val="center"/>
          </w:tcPr>
          <w:p w14:paraId="20661137" w14:textId="43B7FB9D" w:rsidR="00FA6100" w:rsidRPr="00D719C8" w:rsidRDefault="00FA6100" w:rsidP="00A95171">
            <w:p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t>5</w:t>
            </w:r>
            <w:r w:rsidR="00801896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819" w:type="dxa"/>
          </w:tcPr>
          <w:p w14:paraId="0860F279" w14:textId="77777777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 xml:space="preserve">Is the current speed limit at the proposed location appropriate?  </w:t>
            </w:r>
          </w:p>
          <w:p w14:paraId="3B6C7161" w14:textId="40D5D906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If no, have you considered a speed limit reduction to support the infrastructure treatment?</w:t>
            </w:r>
          </w:p>
        </w:tc>
        <w:tc>
          <w:tcPr>
            <w:tcW w:w="4820" w:type="dxa"/>
          </w:tcPr>
          <w:p w14:paraId="31128B83" w14:textId="77777777" w:rsidR="008A3EBC" w:rsidRDefault="008A3EBC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A466C55" w14:textId="537E5869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 w:cs="Arial"/>
                <w:sz w:val="20"/>
                <w:szCs w:val="20"/>
              </w:rPr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 w:cs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 w:cs="Arial"/>
                <w:sz w:val="20"/>
                <w:szCs w:val="20"/>
              </w:rPr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 w:cs="Arial"/>
                <w:sz w:val="20"/>
                <w:szCs w:val="20"/>
              </w:rPr>
              <w:t xml:space="preserve"> No    </w:t>
            </w:r>
          </w:p>
          <w:p w14:paraId="210CA20C" w14:textId="77777777" w:rsidR="00FA6100" w:rsidRDefault="00FA6100" w:rsidP="00A95171">
            <w:pPr>
              <w:spacing w:before="0" w:beforeAutospacing="0" w:after="0" w:afterAutospacing="0"/>
              <w:ind w:left="-3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CB161D9" w14:textId="77777777" w:rsidR="00FA6100" w:rsidRPr="00D719C8" w:rsidRDefault="00FA6100" w:rsidP="00A95171">
            <w:pPr>
              <w:spacing w:before="0" w:beforeAutospacing="0" w:after="0" w:afterAutospacing="0"/>
              <w:ind w:right="1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No    /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N/A  </w:t>
            </w:r>
          </w:p>
          <w:p w14:paraId="3C03CA94" w14:textId="77777777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</w:p>
        </w:tc>
      </w:tr>
      <w:tr w:rsidR="00D719C8" w:rsidRPr="00D719C8" w14:paraId="4ECCA450" w14:textId="77777777" w:rsidTr="00A95171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  <w:vAlign w:val="center"/>
          </w:tcPr>
          <w:p w14:paraId="481D9259" w14:textId="2131E404" w:rsidR="00FA6100" w:rsidRPr="00D719C8" w:rsidRDefault="00FA6100" w:rsidP="00A95171">
            <w:p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t>5</w:t>
            </w:r>
            <w:r w:rsidR="0080189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819" w:type="dxa"/>
          </w:tcPr>
          <w:p w14:paraId="31842EC8" w14:textId="77777777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COUNCIL NOMINATIONS ON DIT ROADS</w:t>
            </w:r>
          </w:p>
          <w:p w14:paraId="37038F51" w14:textId="77777777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Is the treatment on or intersecting a DIT road?</w:t>
            </w:r>
          </w:p>
          <w:p w14:paraId="28291FA4" w14:textId="77777777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If ‘Yes’, has Council obtained ‘</w:t>
            </w:r>
            <w:r w:rsidRPr="00D719C8">
              <w:rPr>
                <w:rFonts w:ascii="Arial" w:hAnsi="Arial" w:cs="Arial"/>
                <w:b/>
                <w:i/>
                <w:sz w:val="20"/>
                <w:szCs w:val="20"/>
              </w:rPr>
              <w:t>in principle support</w:t>
            </w: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’ from DIT?</w:t>
            </w:r>
          </w:p>
          <w:p w14:paraId="4CAFA088" w14:textId="77777777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i/>
                <w:sz w:val="20"/>
                <w:szCs w:val="20"/>
                <w:lang w:eastAsia="en-AU"/>
              </w:rPr>
              <w:t>i.e. Road and Marine Assets, Public Transport, Traffic Services, Technical Services etc.</w:t>
            </w:r>
          </w:p>
          <w:p w14:paraId="258A5F11" w14:textId="77777777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Supporting Documents have been included with this nomination</w:t>
            </w:r>
          </w:p>
        </w:tc>
        <w:tc>
          <w:tcPr>
            <w:tcW w:w="4820" w:type="dxa"/>
          </w:tcPr>
          <w:p w14:paraId="124354BC" w14:textId="77777777" w:rsidR="00BA014E" w:rsidRPr="00D719C8" w:rsidRDefault="00BA014E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86DDAB4" w14:textId="04C19A26" w:rsidR="00FA6100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 w:cs="Arial"/>
                <w:sz w:val="20"/>
                <w:szCs w:val="20"/>
              </w:rPr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 w:cs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 w:cs="Arial"/>
                <w:sz w:val="20"/>
                <w:szCs w:val="20"/>
              </w:rPr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 w:cs="Arial"/>
                <w:sz w:val="20"/>
                <w:szCs w:val="20"/>
              </w:rPr>
              <w:t xml:space="preserve"> No    </w:t>
            </w:r>
          </w:p>
          <w:p w14:paraId="05727249" w14:textId="77777777" w:rsidR="00CE692C" w:rsidRPr="00D719C8" w:rsidRDefault="00CE692C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B4F777D" w14:textId="77777777" w:rsidR="00FA6100" w:rsidRPr="00D719C8" w:rsidRDefault="00FA6100" w:rsidP="00A95171">
            <w:pPr>
              <w:spacing w:before="0" w:beforeAutospacing="0" w:after="0" w:afterAutospacing="0"/>
              <w:ind w:right="1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No    /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N/A  </w:t>
            </w:r>
          </w:p>
          <w:p w14:paraId="02A7BE0C" w14:textId="77777777" w:rsidR="00FA6100" w:rsidRPr="00D719C8" w:rsidRDefault="00FA6100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5822C1F" w14:textId="77777777" w:rsidR="00BA014E" w:rsidRDefault="00BA014E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4296D58" w14:textId="77777777" w:rsidR="008A3EBC" w:rsidRPr="00D719C8" w:rsidRDefault="008A3EBC" w:rsidP="00A95171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0E7FC73" w14:textId="77777777" w:rsidR="00FA6100" w:rsidRPr="00D719C8" w:rsidRDefault="00FA6100" w:rsidP="00A95171">
            <w:pPr>
              <w:spacing w:before="0" w:beforeAutospacing="0" w:after="0" w:afterAutospacing="0"/>
              <w:ind w:right="1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No    /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N/A  </w:t>
            </w:r>
          </w:p>
        </w:tc>
      </w:tr>
    </w:tbl>
    <w:p w14:paraId="3CAB7BC9" w14:textId="77777777" w:rsidR="00FA6100" w:rsidRDefault="00FA6100" w:rsidP="0046581C">
      <w:pPr>
        <w:rPr>
          <w:sz w:val="20"/>
          <w:szCs w:val="20"/>
        </w:rPr>
      </w:pPr>
    </w:p>
    <w:tbl>
      <w:tblPr>
        <w:tblStyle w:val="1DITTable1"/>
        <w:tblW w:w="9634" w:type="dxa"/>
        <w:tblLayout w:type="fixed"/>
        <w:tblLook w:val="06A0" w:firstRow="1" w:lastRow="0" w:firstColumn="1" w:lastColumn="0" w:noHBand="1" w:noVBand="1"/>
      </w:tblPr>
      <w:tblGrid>
        <w:gridCol w:w="411"/>
        <w:gridCol w:w="5953"/>
        <w:gridCol w:w="3270"/>
      </w:tblGrid>
      <w:tr w:rsidR="00D719C8" w:rsidRPr="00D719C8" w14:paraId="2BBBEF63" w14:textId="77777777" w:rsidTr="00D719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5EC32390" w14:textId="77777777" w:rsidR="00D719C8" w:rsidRPr="00D719C8" w:rsidRDefault="00D719C8" w:rsidP="00D719C8">
            <w:pPr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color w:val="F0F0ED" w:themeColor="background1"/>
                <w:sz w:val="20"/>
                <w:szCs w:val="20"/>
              </w:rPr>
            </w:pPr>
          </w:p>
        </w:tc>
        <w:tc>
          <w:tcPr>
            <w:tcW w:w="9223" w:type="dxa"/>
            <w:gridSpan w:val="2"/>
          </w:tcPr>
          <w:p w14:paraId="7F383E53" w14:textId="77777777" w:rsidR="00D719C8" w:rsidRPr="00D719C8" w:rsidRDefault="00D719C8" w:rsidP="00D719C8">
            <w:pPr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0F0ED" w:themeColor="background1"/>
                <w:sz w:val="20"/>
                <w:szCs w:val="20"/>
              </w:rPr>
            </w:pPr>
            <w:r w:rsidRPr="00D719C8">
              <w:rPr>
                <w:rFonts w:ascii="Arial" w:hAnsi="Arial" w:cs="Arial"/>
                <w:color w:val="F0F0ED" w:themeColor="background1"/>
                <w:sz w:val="20"/>
                <w:szCs w:val="20"/>
              </w:rPr>
              <w:t>ADDITIONAL SUPPORTING INFORMATION</w:t>
            </w:r>
          </w:p>
        </w:tc>
      </w:tr>
      <w:tr w:rsidR="00D719C8" w:rsidRPr="00D719C8" w14:paraId="66A57688" w14:textId="77777777" w:rsidTr="00D719C8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63DB7EE8" w14:textId="6D313513" w:rsidR="00D719C8" w:rsidRPr="00D719C8" w:rsidRDefault="00D719C8" w:rsidP="00D719C8">
            <w:p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t>5</w:t>
            </w:r>
            <w:r w:rsidR="0080189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953" w:type="dxa"/>
          </w:tcPr>
          <w:p w14:paraId="76A0713B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D719C8">
              <w:rPr>
                <w:rFonts w:ascii="Arial" w:hAnsi="Arial" w:cs="Arial"/>
                <w:b/>
                <w:sz w:val="20"/>
                <w:szCs w:val="20"/>
              </w:rPr>
              <w:t xml:space="preserve">NOMINATIONS INVOLVING LEVEL CROSSINGS </w:t>
            </w:r>
          </w:p>
          <w:p w14:paraId="0424D44E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Has the DIT Level crossing officer assessed the nomination?</w:t>
            </w:r>
          </w:p>
        </w:tc>
        <w:tc>
          <w:tcPr>
            <w:tcW w:w="3270" w:type="dxa"/>
          </w:tcPr>
          <w:p w14:paraId="13F16F28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3282878" w14:textId="4D27FABF" w:rsidR="00D719C8" w:rsidRPr="00D719C8" w:rsidRDefault="00D719C8" w:rsidP="00CE692C">
            <w:pPr>
              <w:spacing w:before="0" w:beforeAutospacing="0" w:after="0" w:afterAutospacing="0"/>
              <w:ind w:right="1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No    /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N/A  </w:t>
            </w:r>
          </w:p>
        </w:tc>
      </w:tr>
      <w:tr w:rsidR="00D719C8" w:rsidRPr="00D719C8" w14:paraId="3A490B94" w14:textId="77777777" w:rsidTr="00D719C8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74C131D2" w14:textId="62316D8F" w:rsidR="00D719C8" w:rsidRPr="00D719C8" w:rsidRDefault="00D719C8" w:rsidP="00D719C8">
            <w:p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t>5</w:t>
            </w:r>
            <w:r w:rsidR="0080189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953" w:type="dxa"/>
          </w:tcPr>
          <w:p w14:paraId="32A12D24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D719C8">
              <w:rPr>
                <w:rFonts w:ascii="Arial" w:hAnsi="Arial" w:cs="Arial"/>
                <w:b/>
                <w:sz w:val="20"/>
                <w:szCs w:val="20"/>
              </w:rPr>
              <w:t>CYCLE ROUTE</w:t>
            </w:r>
          </w:p>
          <w:p w14:paraId="6C4D8EA0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Is the location on a cycling route?</w:t>
            </w:r>
            <w:r w:rsidRPr="00D719C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6657414" w14:textId="34548AD5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2D230918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  <w:p w14:paraId="3420B1DD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Supporting Documents have been included with this nomination</w:t>
            </w:r>
          </w:p>
        </w:tc>
        <w:tc>
          <w:tcPr>
            <w:tcW w:w="3270" w:type="dxa"/>
          </w:tcPr>
          <w:p w14:paraId="10D45D71" w14:textId="77777777" w:rsidR="00931499" w:rsidRDefault="00931499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</w:p>
          <w:p w14:paraId="65544473" w14:textId="6CFF14F8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No    </w:t>
            </w:r>
          </w:p>
          <w:p w14:paraId="6CD2CF75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If ‘Yes’, how have cyclists been considered in the design?</w:t>
            </w:r>
          </w:p>
          <w:p w14:paraId="0284C368" w14:textId="77777777" w:rsidR="00D719C8" w:rsidRPr="00D719C8" w:rsidRDefault="00D719C8" w:rsidP="00D719C8">
            <w:pPr>
              <w:spacing w:before="0" w:beforeAutospacing="0" w:after="0" w:afterAutospacing="0"/>
              <w:ind w:right="13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No    /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N/A  </w:t>
            </w:r>
          </w:p>
        </w:tc>
      </w:tr>
      <w:tr w:rsidR="00D719C8" w:rsidRPr="00D719C8" w14:paraId="6306CD46" w14:textId="77777777" w:rsidTr="00D719C8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1F4DF959" w14:textId="76F790F9" w:rsidR="00D719C8" w:rsidRPr="00D719C8" w:rsidRDefault="00D719C8" w:rsidP="00D719C8">
            <w:p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t>5</w:t>
            </w:r>
            <w:r w:rsidR="0080189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953" w:type="dxa"/>
          </w:tcPr>
          <w:p w14:paraId="0D6387E1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b/>
                <w:sz w:val="20"/>
                <w:szCs w:val="20"/>
                <w:lang w:eastAsia="en-AU"/>
              </w:rPr>
              <w:t xml:space="preserve">HEAVY VEHICLE </w:t>
            </w:r>
          </w:p>
          <w:p w14:paraId="3E606D39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 xml:space="preserve">Is the treatment on a gazetted route </w:t>
            </w:r>
          </w:p>
          <w:p w14:paraId="144AFD2D" w14:textId="59CC8D91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3333FF"/>
                <w:sz w:val="20"/>
                <w:szCs w:val="20"/>
                <w:u w:val="single"/>
              </w:rPr>
            </w:pPr>
            <w:r w:rsidRPr="00D719C8">
              <w:rPr>
                <w:rFonts w:ascii="Arial" w:hAnsi="Arial" w:cs="Arial"/>
                <w:i/>
                <w:sz w:val="20"/>
                <w:szCs w:val="20"/>
                <w:lang w:eastAsia="en-AU"/>
              </w:rPr>
              <w:t>i.e. B-double, Road Train?</w:t>
            </w:r>
          </w:p>
          <w:p w14:paraId="1BDF562E" w14:textId="77777777" w:rsid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  <w:u w:val="single"/>
              </w:rPr>
            </w:pPr>
          </w:p>
          <w:p w14:paraId="3ECCC4D9" w14:textId="77777777" w:rsidR="00CE692C" w:rsidRDefault="00CE692C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  <w:u w:val="single"/>
              </w:rPr>
            </w:pPr>
          </w:p>
          <w:p w14:paraId="6B917EDD" w14:textId="77777777" w:rsidR="00CE692C" w:rsidRPr="00D719C8" w:rsidRDefault="00CE692C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0"/>
                <w:szCs w:val="20"/>
                <w:u w:val="single"/>
              </w:rPr>
            </w:pPr>
          </w:p>
          <w:p w14:paraId="61F9EA57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Supporting Documents have been included with this nomination</w:t>
            </w:r>
          </w:p>
        </w:tc>
        <w:tc>
          <w:tcPr>
            <w:tcW w:w="3270" w:type="dxa"/>
          </w:tcPr>
          <w:p w14:paraId="3CE3F0E3" w14:textId="77777777" w:rsidR="00931499" w:rsidRDefault="00931499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</w:p>
          <w:p w14:paraId="4B9FFE52" w14:textId="3E116888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No    </w:t>
            </w:r>
          </w:p>
          <w:p w14:paraId="53EC6D26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If ‘Yes’, how heavy vehicles been considered in the design? i.e. turning paths, length, width etc.</w:t>
            </w:r>
          </w:p>
          <w:p w14:paraId="30243115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  <w:p w14:paraId="777BCA24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No    /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N/A  </w:t>
            </w:r>
          </w:p>
        </w:tc>
      </w:tr>
      <w:tr w:rsidR="00D719C8" w:rsidRPr="00D719C8" w14:paraId="08EB206E" w14:textId="77777777" w:rsidTr="00D719C8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16FDDC8F" w14:textId="11A42914" w:rsidR="00D719C8" w:rsidRPr="00D719C8" w:rsidRDefault="00D719C8" w:rsidP="00D719C8">
            <w:p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t>5</w:t>
            </w:r>
            <w:r w:rsidR="0080189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953" w:type="dxa"/>
          </w:tcPr>
          <w:p w14:paraId="24032388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BUS ROUTE</w:t>
            </w:r>
          </w:p>
          <w:p w14:paraId="2776DA1F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Is the treatment location on a bus route?</w:t>
            </w:r>
          </w:p>
          <w:p w14:paraId="159A9634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Supporting Documents have been included with this nomination</w:t>
            </w:r>
          </w:p>
          <w:p w14:paraId="6681128B" w14:textId="77777777" w:rsid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  <w:p w14:paraId="33A4EC05" w14:textId="77777777" w:rsidR="00CE692C" w:rsidRDefault="00CE692C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  <w:p w14:paraId="57A272E6" w14:textId="77777777" w:rsidR="00CE692C" w:rsidRPr="00D719C8" w:rsidRDefault="00CE692C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  <w:p w14:paraId="00B14D8B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Supporting Documents have been included with this nomination</w:t>
            </w:r>
          </w:p>
        </w:tc>
        <w:tc>
          <w:tcPr>
            <w:tcW w:w="3270" w:type="dxa"/>
          </w:tcPr>
          <w:p w14:paraId="18DE4521" w14:textId="77777777" w:rsidR="00931499" w:rsidRDefault="00931499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</w:p>
          <w:p w14:paraId="2CF88851" w14:textId="0F9D193F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No    </w:t>
            </w:r>
          </w:p>
          <w:p w14:paraId="55925575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If ‘Yes’, how have buses been considered in the design? i.e. turning paths, length, width etc.</w:t>
            </w:r>
          </w:p>
          <w:p w14:paraId="69E53A29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  <w:p w14:paraId="19F53886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No    /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N/A  </w:t>
            </w:r>
          </w:p>
          <w:p w14:paraId="6F86294B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</w:tc>
      </w:tr>
      <w:tr w:rsidR="00D719C8" w:rsidRPr="00D719C8" w14:paraId="442B3A35" w14:textId="77777777" w:rsidTr="00D719C8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3F47CAF1" w14:textId="08D5B35E" w:rsidR="00D719C8" w:rsidRPr="00D719C8" w:rsidRDefault="00801896" w:rsidP="00D719C8">
            <w:p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5953" w:type="dxa"/>
          </w:tcPr>
          <w:p w14:paraId="4041551F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D719C8">
              <w:rPr>
                <w:rFonts w:ascii="Arial" w:hAnsi="Arial" w:cs="Arial"/>
                <w:b/>
                <w:sz w:val="20"/>
                <w:szCs w:val="20"/>
              </w:rPr>
              <w:t>CONSULTATION</w:t>
            </w:r>
          </w:p>
          <w:p w14:paraId="256B4A60" w14:textId="0C3726A4" w:rsidR="00D719C8" w:rsidRPr="00D719C8" w:rsidRDefault="00C378E9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 xml:space="preserve">Has </w:t>
            </w:r>
            <w:r w:rsidR="00D719C8" w:rsidRPr="00D719C8">
              <w:rPr>
                <w:rFonts w:ascii="Arial" w:hAnsi="Arial" w:cs="Arial"/>
                <w:sz w:val="20"/>
                <w:szCs w:val="20"/>
                <w:lang w:eastAsia="en-AU"/>
              </w:rPr>
              <w:t>consultation been undertaken to date with stakeholders?</w:t>
            </w:r>
          </w:p>
          <w:p w14:paraId="2010FCA0" w14:textId="77777777" w:rsid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  <w:p w14:paraId="277EB745" w14:textId="77777777" w:rsidR="00C378E9" w:rsidRPr="00D719C8" w:rsidRDefault="00C378E9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  <w:p w14:paraId="46B83EFF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Supporting Documents have been included with this nomination</w:t>
            </w:r>
          </w:p>
        </w:tc>
        <w:tc>
          <w:tcPr>
            <w:tcW w:w="3270" w:type="dxa"/>
          </w:tcPr>
          <w:p w14:paraId="2B3B30BB" w14:textId="77777777" w:rsidR="00931499" w:rsidRDefault="00931499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</w:p>
          <w:p w14:paraId="4BA934F1" w14:textId="77777777" w:rsidR="00CE692C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No    /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N/A </w:t>
            </w:r>
          </w:p>
          <w:p w14:paraId="623A4110" w14:textId="77777777" w:rsidR="00CE692C" w:rsidRDefault="00CE692C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</w:p>
          <w:p w14:paraId="5847505A" w14:textId="77777777" w:rsidR="00CE692C" w:rsidRDefault="00CE692C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</w:p>
          <w:p w14:paraId="5EB440EA" w14:textId="29CFF001" w:rsidR="00D719C8" w:rsidRPr="00D719C8" w:rsidRDefault="00CE692C" w:rsidP="00CE692C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No    /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N/A  </w:t>
            </w:r>
          </w:p>
        </w:tc>
      </w:tr>
      <w:tr w:rsidR="00D719C8" w:rsidRPr="00D719C8" w14:paraId="682CD373" w14:textId="77777777" w:rsidTr="00D719C8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4964DDFE" w14:textId="5E335C75" w:rsidR="00D719C8" w:rsidRPr="00D719C8" w:rsidRDefault="00801896" w:rsidP="00D719C8">
            <w:p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5953" w:type="dxa"/>
          </w:tcPr>
          <w:p w14:paraId="3DA531D7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RISK ASSESSMENT</w:t>
            </w:r>
          </w:p>
          <w:p w14:paraId="0575D369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Do you foresee any risks that may prevent project delivery?</w:t>
            </w:r>
          </w:p>
          <w:p w14:paraId="143C0F81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  <w:p w14:paraId="5F2B8FB8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  <w:lang w:eastAsia="en-AU"/>
              </w:rPr>
              <w:t>Supporting Documents have been included with this nomination</w:t>
            </w:r>
          </w:p>
        </w:tc>
        <w:tc>
          <w:tcPr>
            <w:tcW w:w="3270" w:type="dxa"/>
          </w:tcPr>
          <w:p w14:paraId="7999A38D" w14:textId="77777777" w:rsidR="00931499" w:rsidRDefault="00931499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</w:p>
          <w:p w14:paraId="4269DB17" w14:textId="77777777" w:rsidR="00D762C0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No    /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N/A </w:t>
            </w:r>
          </w:p>
          <w:p w14:paraId="0E1387D2" w14:textId="77777777" w:rsidR="00D762C0" w:rsidRDefault="00D762C0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</w:p>
          <w:p w14:paraId="0CC12172" w14:textId="7BC41FA3" w:rsidR="00D719C8" w:rsidRPr="00D719C8" w:rsidRDefault="00D762C0" w:rsidP="00D762C0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No    /    </w:t>
            </w:r>
            <w:r w:rsidRPr="00D719C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9C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D719C8">
              <w:rPr>
                <w:rFonts w:ascii="Arial" w:hAnsi="Arial"/>
                <w:sz w:val="20"/>
                <w:szCs w:val="20"/>
              </w:rPr>
            </w:r>
            <w:r w:rsidRPr="00D719C8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D719C8">
              <w:rPr>
                <w:rFonts w:ascii="Arial" w:hAnsi="Arial"/>
                <w:sz w:val="20"/>
                <w:szCs w:val="20"/>
              </w:rPr>
              <w:fldChar w:fldCharType="end"/>
            </w:r>
            <w:r w:rsidRPr="00D719C8">
              <w:rPr>
                <w:rFonts w:ascii="Arial" w:hAnsi="Arial"/>
                <w:sz w:val="20"/>
                <w:szCs w:val="20"/>
              </w:rPr>
              <w:t xml:space="preserve"> N/A  </w:t>
            </w:r>
          </w:p>
        </w:tc>
      </w:tr>
      <w:tr w:rsidR="00D719C8" w:rsidRPr="00D719C8" w14:paraId="3FFA1F1A" w14:textId="77777777" w:rsidTr="00D719C8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3"/>
            <w:shd w:val="clear" w:color="auto" w:fill="202F3B" w:themeFill="text1"/>
          </w:tcPr>
          <w:p w14:paraId="1AB8D618" w14:textId="77777777" w:rsidR="00D719C8" w:rsidRPr="00D719C8" w:rsidRDefault="00D719C8" w:rsidP="00D719C8">
            <w:pPr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color w:val="F0F0ED" w:themeColor="background1"/>
                <w:sz w:val="20"/>
                <w:szCs w:val="20"/>
              </w:rPr>
              <w:t>COSTS AND FUNDING INFORMATION</w:t>
            </w:r>
          </w:p>
        </w:tc>
      </w:tr>
      <w:tr w:rsidR="00D719C8" w:rsidRPr="00D719C8" w14:paraId="3EC5E810" w14:textId="77777777" w:rsidTr="00D719C8">
        <w:trPr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7987EDC0" w14:textId="52726279" w:rsidR="00D719C8" w:rsidRPr="00D719C8" w:rsidRDefault="00801896" w:rsidP="00D719C8">
            <w:p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5953" w:type="dxa"/>
          </w:tcPr>
          <w:p w14:paraId="6EB8DFA0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t>Estimated Total Project Cost (Excl. GST)</w:t>
            </w:r>
          </w:p>
          <w:p w14:paraId="4567E726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  <w:szCs w:val="20"/>
              </w:rPr>
            </w:pPr>
            <w:r w:rsidRPr="00D719C8">
              <w:rPr>
                <w:rFonts w:ascii="Arial" w:hAnsi="Arial" w:cs="Arial"/>
                <w:i/>
                <w:sz w:val="20"/>
                <w:szCs w:val="20"/>
              </w:rPr>
              <w:t>Use P90 for DIT registered estimates</w:t>
            </w:r>
          </w:p>
        </w:tc>
        <w:tc>
          <w:tcPr>
            <w:tcW w:w="3270" w:type="dxa"/>
          </w:tcPr>
          <w:p w14:paraId="3E1B778B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t>$</w:t>
            </w:r>
          </w:p>
        </w:tc>
      </w:tr>
      <w:tr w:rsidR="00D719C8" w:rsidRPr="00D719C8" w14:paraId="75DB1AA2" w14:textId="77777777" w:rsidTr="00D762C0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49647C1D" w14:textId="14530623" w:rsidR="00D719C8" w:rsidRPr="00D719C8" w:rsidRDefault="00801896" w:rsidP="00D719C8">
            <w:p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5953" w:type="dxa"/>
          </w:tcPr>
          <w:p w14:paraId="2EFA3742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t>Date of Estimate</w:t>
            </w:r>
          </w:p>
        </w:tc>
        <w:tc>
          <w:tcPr>
            <w:tcW w:w="3270" w:type="dxa"/>
            <w:vAlign w:val="center"/>
          </w:tcPr>
          <w:p w14:paraId="705FD4A0" w14:textId="77777777" w:rsidR="00B95085" w:rsidRDefault="00B95085" w:rsidP="00D762C0">
            <w:pPr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026A6D5" w14:textId="32A48C33" w:rsidR="00D719C8" w:rsidRPr="00D719C8" w:rsidRDefault="00D719C8" w:rsidP="00D762C0">
            <w:pPr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t>/            / 20</w:t>
            </w:r>
            <w:r w:rsidR="00E00559">
              <w:rPr>
                <w:rFonts w:ascii="Arial" w:hAnsi="Arial" w:cs="Arial"/>
                <w:sz w:val="20"/>
                <w:szCs w:val="20"/>
              </w:rPr>
              <w:t>XX</w:t>
            </w:r>
          </w:p>
        </w:tc>
      </w:tr>
      <w:tr w:rsidR="00D719C8" w:rsidRPr="00D719C8" w14:paraId="147879AF" w14:textId="77777777" w:rsidTr="00D719C8">
        <w:trPr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dxa"/>
          </w:tcPr>
          <w:p w14:paraId="7199B036" w14:textId="550EAA60" w:rsidR="00D719C8" w:rsidRPr="00D719C8" w:rsidRDefault="00D719C8" w:rsidP="00D719C8">
            <w:p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t>6</w:t>
            </w:r>
            <w:r w:rsidR="00801896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953" w:type="dxa"/>
          </w:tcPr>
          <w:p w14:paraId="3009EF18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t xml:space="preserve">K-Net Reference and version </w:t>
            </w:r>
          </w:p>
          <w:p w14:paraId="08263FB8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  <w:szCs w:val="20"/>
              </w:rPr>
            </w:pPr>
            <w:r w:rsidRPr="00D719C8">
              <w:rPr>
                <w:rFonts w:ascii="Arial" w:hAnsi="Arial" w:cs="Arial"/>
                <w:i/>
                <w:sz w:val="20"/>
                <w:szCs w:val="20"/>
              </w:rPr>
              <w:t>For DIT nominations only</w:t>
            </w:r>
          </w:p>
        </w:tc>
        <w:tc>
          <w:tcPr>
            <w:tcW w:w="3270" w:type="dxa"/>
          </w:tcPr>
          <w:p w14:paraId="3E671AB5" w14:textId="77777777" w:rsidR="00D719C8" w:rsidRPr="00D719C8" w:rsidRDefault="00D719C8" w:rsidP="00D719C8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719C8">
              <w:rPr>
                <w:rFonts w:ascii="Arial" w:hAnsi="Arial" w:cs="Arial"/>
                <w:sz w:val="20"/>
                <w:szCs w:val="20"/>
              </w:rPr>
              <w:t xml:space="preserve">#                                            version____ </w:t>
            </w:r>
          </w:p>
        </w:tc>
      </w:tr>
    </w:tbl>
    <w:p w14:paraId="2AC72BCD" w14:textId="15534BAE" w:rsidR="00FF0549" w:rsidRPr="00E00559" w:rsidRDefault="00FF0549" w:rsidP="00E00559">
      <w:pPr>
        <w:tabs>
          <w:tab w:val="left" w:pos="955"/>
        </w:tabs>
        <w:rPr>
          <w:rFonts w:ascii="Arial" w:hAnsi="Arial"/>
          <w:i/>
          <w:sz w:val="20"/>
        </w:rPr>
      </w:pPr>
      <w:r w:rsidRPr="00E00559">
        <w:rPr>
          <w:rFonts w:ascii="Arial" w:hAnsi="Arial"/>
          <w:i/>
          <w:sz w:val="20"/>
        </w:rPr>
        <w:t>Estimates must be undertaken in accordance with DIT Estimating Manual (KNET</w:t>
      </w:r>
      <w:r w:rsidR="00E97CD7">
        <w:rPr>
          <w:rFonts w:ascii="Arial" w:hAnsi="Arial"/>
          <w:i/>
          <w:sz w:val="20"/>
        </w:rPr>
        <w:t xml:space="preserve"> </w:t>
      </w:r>
      <w:r w:rsidRPr="00E00559">
        <w:rPr>
          <w:rFonts w:ascii="Arial" w:hAnsi="Arial"/>
          <w:i/>
          <w:sz w:val="20"/>
        </w:rPr>
        <w:t>12905558 version 9)</w:t>
      </w:r>
    </w:p>
    <w:p w14:paraId="35E82360" w14:textId="5365CF87" w:rsidR="00FF0549" w:rsidRPr="00AD7BB2" w:rsidRDefault="00E00559" w:rsidP="00E00559">
      <w:pPr>
        <w:tabs>
          <w:tab w:val="left" w:pos="955"/>
        </w:tabs>
        <w:spacing w:before="0" w:after="0"/>
        <w:rPr>
          <w:rStyle w:val="Hyperlink"/>
          <w:iCs/>
          <w:sz w:val="20"/>
        </w:rPr>
      </w:pPr>
      <w:r>
        <w:rPr>
          <w:rFonts w:ascii="Arial" w:hAnsi="Arial"/>
          <w:iCs/>
          <w:sz w:val="20"/>
        </w:rPr>
        <w:t xml:space="preserve">Web link </w:t>
      </w:r>
      <w:hyperlink r:id="rId9" w:history="1">
        <w:r w:rsidRPr="00E00559">
          <w:rPr>
            <w:rStyle w:val="Hyperlink"/>
            <w:iCs/>
            <w:sz w:val="20"/>
          </w:rPr>
          <w:t>Microsoft Word - DOCS_AND_FILES-#5559369-v58-EST_600_-_Estimating_Manual_for_Transport_Infrastructure_Projects_(Working_document_only__see_#12905558)</w:t>
        </w:r>
      </w:hyperlink>
      <w:r>
        <w:rPr>
          <w:rFonts w:ascii="Arial" w:hAnsi="Arial"/>
          <w:iCs/>
          <w:sz w:val="20"/>
        </w:rPr>
        <w:t xml:space="preserve"> </w:t>
      </w:r>
    </w:p>
    <w:tbl>
      <w:tblPr>
        <w:tblStyle w:val="1DITTable1"/>
        <w:tblW w:w="9634" w:type="dxa"/>
        <w:tblLayout w:type="fixed"/>
        <w:tblLook w:val="06A0" w:firstRow="1" w:lastRow="0" w:firstColumn="1" w:lastColumn="0" w:noHBand="1" w:noVBand="1"/>
      </w:tblPr>
      <w:tblGrid>
        <w:gridCol w:w="562"/>
        <w:gridCol w:w="3959"/>
        <w:gridCol w:w="5113"/>
      </w:tblGrid>
      <w:tr w:rsidR="00FF0549" w:rsidRPr="00FF0549" w14:paraId="5516FAD3" w14:textId="77777777" w:rsidTr="00FF05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3"/>
          </w:tcPr>
          <w:p w14:paraId="78AB0CCD" w14:textId="77777777" w:rsidR="00FF0549" w:rsidRPr="00FF0549" w:rsidRDefault="00FF0549" w:rsidP="00FF0549">
            <w:pPr>
              <w:spacing w:before="120" w:after="120" w:line="288" w:lineRule="auto"/>
              <w:rPr>
                <w:sz w:val="20"/>
                <w:szCs w:val="20"/>
              </w:rPr>
            </w:pPr>
            <w:r w:rsidRPr="00FF0549">
              <w:rPr>
                <w:sz w:val="20"/>
                <w:szCs w:val="20"/>
              </w:rPr>
              <w:lastRenderedPageBreak/>
              <w:t>COSTS AND FUNDING INFORMATION (Continued)</w:t>
            </w:r>
          </w:p>
        </w:tc>
      </w:tr>
      <w:tr w:rsidR="00C378E9" w:rsidRPr="00FF0549" w14:paraId="191388F5" w14:textId="77777777" w:rsidTr="00C378E9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 w:val="restart"/>
          </w:tcPr>
          <w:p w14:paraId="6DA14F49" w14:textId="753BF323" w:rsidR="00C378E9" w:rsidRPr="00FF0549" w:rsidRDefault="00C378E9" w:rsidP="00FF0549">
            <w:pPr>
              <w:spacing w:before="120" w:after="120" w:line="288" w:lineRule="auto"/>
              <w:rPr>
                <w:sz w:val="20"/>
                <w:szCs w:val="20"/>
              </w:rPr>
            </w:pPr>
            <w:r w:rsidRPr="00FF054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3959" w:type="dxa"/>
          </w:tcPr>
          <w:p w14:paraId="36BD4CB8" w14:textId="77777777" w:rsidR="00C378E9" w:rsidRDefault="00C378E9" w:rsidP="00FF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there ano</w:t>
            </w:r>
            <w:r w:rsidRPr="00FF0549">
              <w:rPr>
                <w:sz w:val="20"/>
                <w:szCs w:val="20"/>
              </w:rPr>
              <w:t>ther funding source</w:t>
            </w:r>
            <w:r>
              <w:rPr>
                <w:sz w:val="20"/>
                <w:szCs w:val="20"/>
              </w:rPr>
              <w:t xml:space="preserve"> contributing to the project?</w:t>
            </w:r>
          </w:p>
          <w:p w14:paraId="18EA18B9" w14:textId="5E583A48" w:rsidR="00C378E9" w:rsidRPr="00FF0549" w:rsidRDefault="00C378E9" w:rsidP="00FF0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If yes, what is the source and contribution</w:t>
            </w:r>
          </w:p>
        </w:tc>
        <w:tc>
          <w:tcPr>
            <w:tcW w:w="5113" w:type="dxa"/>
          </w:tcPr>
          <w:p w14:paraId="06945F15" w14:textId="051066AC" w:rsidR="00C378E9" w:rsidRDefault="00C378E9" w:rsidP="00FF0549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5162F3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62F3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5162F3">
              <w:rPr>
                <w:rFonts w:ascii="Arial" w:hAnsi="Arial"/>
                <w:sz w:val="20"/>
                <w:szCs w:val="20"/>
              </w:rPr>
            </w:r>
            <w:r w:rsidRPr="005162F3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5162F3">
              <w:rPr>
                <w:rFonts w:ascii="Arial" w:hAnsi="Arial"/>
                <w:sz w:val="20"/>
                <w:szCs w:val="20"/>
              </w:rPr>
              <w:fldChar w:fldCharType="end"/>
            </w:r>
            <w:r w:rsidRPr="005162F3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5162F3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62F3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5162F3">
              <w:rPr>
                <w:rFonts w:ascii="Arial" w:hAnsi="Arial"/>
                <w:sz w:val="20"/>
                <w:szCs w:val="20"/>
              </w:rPr>
            </w:r>
            <w:r w:rsidRPr="005162F3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5162F3">
              <w:rPr>
                <w:rFonts w:ascii="Arial" w:hAnsi="Arial"/>
                <w:sz w:val="20"/>
                <w:szCs w:val="20"/>
              </w:rPr>
              <w:fldChar w:fldCharType="end"/>
            </w:r>
            <w:r w:rsidRPr="005162F3">
              <w:rPr>
                <w:rFonts w:ascii="Arial" w:hAnsi="Arial"/>
                <w:sz w:val="20"/>
                <w:szCs w:val="20"/>
              </w:rPr>
              <w:t xml:space="preserve"> No</w:t>
            </w:r>
          </w:p>
          <w:p w14:paraId="606B8D2B" w14:textId="4B74286E" w:rsidR="00C378E9" w:rsidRPr="00FF0549" w:rsidRDefault="001D5FFB" w:rsidP="00FF0549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</w:t>
            </w:r>
            <w:r w:rsidR="00C378E9" w:rsidRPr="00FF0549">
              <w:rPr>
                <w:sz w:val="20"/>
                <w:szCs w:val="20"/>
              </w:rPr>
              <w:t>$</w:t>
            </w:r>
          </w:p>
        </w:tc>
      </w:tr>
      <w:tr w:rsidR="00C378E9" w:rsidRPr="00FF0549" w14:paraId="5B01672C" w14:textId="77777777" w:rsidTr="00FF0549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1D79ECC8" w14:textId="77777777" w:rsidR="00C378E9" w:rsidRPr="00FF0549" w:rsidRDefault="00C378E9" w:rsidP="00FF0549">
            <w:pPr>
              <w:spacing w:before="120" w:after="120" w:line="288" w:lineRule="auto"/>
              <w:rPr>
                <w:sz w:val="20"/>
                <w:szCs w:val="20"/>
              </w:rPr>
            </w:pPr>
          </w:p>
        </w:tc>
        <w:tc>
          <w:tcPr>
            <w:tcW w:w="3959" w:type="dxa"/>
          </w:tcPr>
          <w:p w14:paraId="7E8EF27A" w14:textId="77777777" w:rsidR="00C378E9" w:rsidRPr="00FF0549" w:rsidRDefault="00C378E9" w:rsidP="00FF0549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F0549">
              <w:rPr>
                <w:sz w:val="20"/>
                <w:szCs w:val="20"/>
              </w:rPr>
              <w:t>Benefit Cost Ratio (BCR)</w:t>
            </w:r>
          </w:p>
          <w:p w14:paraId="697D7CF6" w14:textId="4CF935BE" w:rsidR="00C378E9" w:rsidRPr="00FF0549" w:rsidRDefault="00C378E9" w:rsidP="00FF0549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F0549">
              <w:rPr>
                <w:i/>
                <w:sz w:val="20"/>
                <w:szCs w:val="20"/>
              </w:rPr>
              <w:t>Based on Total Project Cost. i.e. include all contributions</w:t>
            </w:r>
          </w:p>
        </w:tc>
        <w:tc>
          <w:tcPr>
            <w:tcW w:w="5113" w:type="dxa"/>
          </w:tcPr>
          <w:p w14:paraId="0E2FCE13" w14:textId="159DAF21" w:rsidR="00C378E9" w:rsidRPr="00FF0549" w:rsidRDefault="00C378E9" w:rsidP="00FF0549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F0549">
              <w:rPr>
                <w:sz w:val="20"/>
                <w:szCs w:val="20"/>
              </w:rPr>
              <w:t>$</w:t>
            </w:r>
          </w:p>
        </w:tc>
      </w:tr>
      <w:tr w:rsidR="00C378E9" w:rsidRPr="00FF0549" w14:paraId="3A61FED1" w14:textId="77777777" w:rsidTr="00FF0549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5FDFECA2" w14:textId="77777777" w:rsidR="00C378E9" w:rsidRPr="00FF0549" w:rsidRDefault="00C378E9" w:rsidP="00FF0549">
            <w:pPr>
              <w:spacing w:before="120" w:after="120" w:line="288" w:lineRule="auto"/>
              <w:rPr>
                <w:sz w:val="20"/>
                <w:szCs w:val="20"/>
              </w:rPr>
            </w:pPr>
          </w:p>
        </w:tc>
        <w:tc>
          <w:tcPr>
            <w:tcW w:w="3959" w:type="dxa"/>
          </w:tcPr>
          <w:p w14:paraId="2716FC79" w14:textId="0277455F" w:rsidR="00C378E9" w:rsidRPr="00FF0549" w:rsidRDefault="00C378E9" w:rsidP="00FF0549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F0549">
              <w:rPr>
                <w:sz w:val="20"/>
                <w:szCs w:val="20"/>
              </w:rPr>
              <w:t>Net Present Value (NPV)</w:t>
            </w:r>
          </w:p>
        </w:tc>
        <w:tc>
          <w:tcPr>
            <w:tcW w:w="5113" w:type="dxa"/>
          </w:tcPr>
          <w:p w14:paraId="37E07E81" w14:textId="34AD0EC6" w:rsidR="00C378E9" w:rsidRPr="00FF0549" w:rsidRDefault="00C378E9" w:rsidP="00FF0549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378E9" w:rsidRPr="00FF0549" w14:paraId="03131478" w14:textId="77777777" w:rsidTr="00FF0549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C797D9A" w14:textId="3D52EA06" w:rsidR="00C378E9" w:rsidRPr="00FF0549" w:rsidRDefault="00C378E9" w:rsidP="00FF0549">
            <w:pPr>
              <w:spacing w:before="120" w:after="120" w:line="288" w:lineRule="auto"/>
              <w:rPr>
                <w:sz w:val="20"/>
                <w:szCs w:val="20"/>
              </w:rPr>
            </w:pPr>
            <w:r w:rsidRPr="00FF054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3959" w:type="dxa"/>
          </w:tcPr>
          <w:p w14:paraId="5BC44F67" w14:textId="77777777" w:rsidR="00C378E9" w:rsidRPr="00FF0549" w:rsidRDefault="00C378E9" w:rsidP="00FF0549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F0549">
              <w:rPr>
                <w:sz w:val="20"/>
                <w:szCs w:val="20"/>
              </w:rPr>
              <w:t>Expected Start Date and Completion Date</w:t>
            </w:r>
          </w:p>
          <w:p w14:paraId="3BD46971" w14:textId="15270627" w:rsidR="00C378E9" w:rsidRPr="00FF0549" w:rsidRDefault="00C378E9" w:rsidP="00FF0549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FF0549">
              <w:rPr>
                <w:sz w:val="20"/>
                <w:szCs w:val="20"/>
              </w:rPr>
              <w:t>(physical construction)</w:t>
            </w:r>
          </w:p>
        </w:tc>
        <w:tc>
          <w:tcPr>
            <w:tcW w:w="5113" w:type="dxa"/>
          </w:tcPr>
          <w:p w14:paraId="5EDDEE7D" w14:textId="1523B095" w:rsidR="00C378E9" w:rsidRPr="00FF0549" w:rsidRDefault="00C378E9" w:rsidP="00FF0549">
            <w:pPr>
              <w:spacing w:before="120" w:after="120"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F0549">
              <w:rPr>
                <w:sz w:val="20"/>
                <w:szCs w:val="20"/>
              </w:rPr>
              <w:t>$</w:t>
            </w:r>
          </w:p>
        </w:tc>
      </w:tr>
    </w:tbl>
    <w:p w14:paraId="31EEB74B" w14:textId="496AC5D2" w:rsidR="00FF0549" w:rsidRDefault="001D5FFB" w:rsidP="001D5FFB">
      <w:pPr>
        <w:pStyle w:val="Heading1"/>
      </w:pPr>
      <w:r>
        <w:t>Section C</w:t>
      </w:r>
    </w:p>
    <w:tbl>
      <w:tblPr>
        <w:tblStyle w:val="1DITTable1"/>
        <w:tblW w:w="10050" w:type="dxa"/>
        <w:tblLayout w:type="fixed"/>
        <w:tblLook w:val="06A0" w:firstRow="1" w:lastRow="0" w:firstColumn="1" w:lastColumn="0" w:noHBand="1" w:noVBand="1"/>
      </w:tblPr>
      <w:tblGrid>
        <w:gridCol w:w="562"/>
        <w:gridCol w:w="6369"/>
        <w:gridCol w:w="3119"/>
      </w:tblGrid>
      <w:tr w:rsidR="00FF0549" w:rsidRPr="00BE143E" w14:paraId="1FA89A17" w14:textId="77777777" w:rsidTr="007D5E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0" w:type="dxa"/>
            <w:gridSpan w:val="3"/>
          </w:tcPr>
          <w:p w14:paraId="762FB7BC" w14:textId="77777777" w:rsidR="00FF0549" w:rsidRPr="00DA6D41" w:rsidRDefault="00FF0549" w:rsidP="00C37D32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color w:val="F0F0ED" w:themeColor="background1"/>
              </w:rPr>
              <w:t>ADDITIONAL INFORMATION FOR PROJECTS OVER $150,000</w:t>
            </w:r>
          </w:p>
        </w:tc>
      </w:tr>
      <w:tr w:rsidR="003A1CA3" w:rsidRPr="00BE143E" w14:paraId="61F2F725" w14:textId="77777777" w:rsidTr="007D5E4F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 w:val="restart"/>
          </w:tcPr>
          <w:p w14:paraId="222C2253" w14:textId="77777777" w:rsidR="00FF0549" w:rsidRPr="005162F3" w:rsidRDefault="00FF0549" w:rsidP="00C37D3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9488" w:type="dxa"/>
            <w:gridSpan w:val="2"/>
          </w:tcPr>
          <w:p w14:paraId="77786CCD" w14:textId="7E51EB0F" w:rsidR="00FF0549" w:rsidRPr="005162F3" w:rsidRDefault="00FF0549" w:rsidP="00FF0549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Clearly state why the project is necessary and what benefits will be achieved.</w:t>
            </w:r>
          </w:p>
        </w:tc>
      </w:tr>
      <w:tr w:rsidR="003A1CA3" w:rsidRPr="00BE143E" w14:paraId="2D673CA1" w14:textId="77777777" w:rsidTr="007D5E4F">
        <w:trPr>
          <w:trHeight w:val="2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41003E41" w14:textId="77777777" w:rsidR="00FF0549" w:rsidRPr="005162F3" w:rsidRDefault="00FF0549" w:rsidP="00C37D3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488" w:type="dxa"/>
            <w:gridSpan w:val="2"/>
          </w:tcPr>
          <w:p w14:paraId="14E4ED10" w14:textId="77777777" w:rsidR="00FF0549" w:rsidRPr="005162F3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3A1CA3" w:rsidRPr="00BE143E" w14:paraId="68B0F6FD" w14:textId="77777777" w:rsidTr="00931499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 w:val="restart"/>
          </w:tcPr>
          <w:p w14:paraId="6C8DC0B5" w14:textId="77777777" w:rsidR="00FF0549" w:rsidRPr="005162F3" w:rsidRDefault="00FF0549" w:rsidP="00C37D3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  <w:p w14:paraId="1526BFE4" w14:textId="77777777" w:rsidR="00FF0549" w:rsidRPr="005162F3" w:rsidRDefault="00FF0549" w:rsidP="00C37D3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488" w:type="dxa"/>
            <w:gridSpan w:val="2"/>
          </w:tcPr>
          <w:p w14:paraId="27C71BE8" w14:textId="77777777" w:rsidR="00FF0549" w:rsidRPr="00EA11D1" w:rsidRDefault="00FF0549" w:rsidP="00FF0549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EA11D1">
              <w:rPr>
                <w:rFonts w:ascii="Arial" w:hAnsi="Arial"/>
                <w:sz w:val="20"/>
                <w:szCs w:val="20"/>
              </w:rPr>
              <w:t>State any time constraints and/or commitments that impact upon project delivery</w:t>
            </w:r>
          </w:p>
          <w:p w14:paraId="1C86567F" w14:textId="77777777" w:rsidR="00FF0549" w:rsidRPr="005162F3" w:rsidRDefault="00FF0549" w:rsidP="00FF0549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EA11D1">
              <w:rPr>
                <w:rFonts w:ascii="Arial" w:hAnsi="Arial"/>
                <w:i/>
                <w:sz w:val="20"/>
                <w:szCs w:val="20"/>
              </w:rPr>
              <w:t>e.g. community consultation timelines, environmental approvals, supplier availability</w:t>
            </w:r>
          </w:p>
        </w:tc>
      </w:tr>
      <w:tr w:rsidR="003A1CA3" w:rsidRPr="00BE143E" w14:paraId="3DD775FA" w14:textId="77777777" w:rsidTr="007D5E4F">
        <w:trPr>
          <w:trHeight w:val="18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6800323B" w14:textId="77777777" w:rsidR="00FF0549" w:rsidRPr="005162F3" w:rsidRDefault="00FF0549" w:rsidP="00C37D3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488" w:type="dxa"/>
            <w:gridSpan w:val="2"/>
          </w:tcPr>
          <w:p w14:paraId="26A5B32C" w14:textId="77777777" w:rsidR="00FF0549" w:rsidRPr="005162F3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3A1CA3" w:rsidRPr="00BE143E" w14:paraId="47C80174" w14:textId="77777777" w:rsidTr="004561F9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DD5CD3E" w14:textId="77777777" w:rsidR="00FF0549" w:rsidRPr="00EA11D1" w:rsidRDefault="00FF0549" w:rsidP="00C37D32">
            <w:pPr>
              <w:rPr>
                <w:rFonts w:ascii="Arial" w:hAnsi="Arial" w:cs="Arial"/>
                <w:sz w:val="20"/>
                <w:szCs w:val="20"/>
              </w:rPr>
            </w:pPr>
            <w:r w:rsidRPr="00EA11D1"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</w:p>
        </w:tc>
        <w:tc>
          <w:tcPr>
            <w:tcW w:w="6369" w:type="dxa"/>
          </w:tcPr>
          <w:p w14:paraId="5E5C8804" w14:textId="77777777" w:rsidR="00FF0549" w:rsidRPr="00EA11D1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EA11D1">
              <w:rPr>
                <w:rFonts w:ascii="Arial" w:hAnsi="Arial"/>
                <w:sz w:val="20"/>
                <w:szCs w:val="20"/>
              </w:rPr>
              <w:t>An indicative schedule of works has been provided with this nomination</w:t>
            </w:r>
          </w:p>
          <w:p w14:paraId="1EDADFF1" w14:textId="77777777" w:rsidR="00FF0549" w:rsidRPr="00EA11D1" w:rsidRDefault="00FF0549" w:rsidP="00931499">
            <w:p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EA11D1">
              <w:rPr>
                <w:rFonts w:ascii="Arial" w:hAnsi="Arial"/>
                <w:sz w:val="20"/>
                <w:szCs w:val="20"/>
              </w:rPr>
              <w:t>(i.e. Gantt Chart)</w:t>
            </w:r>
          </w:p>
        </w:tc>
        <w:tc>
          <w:tcPr>
            <w:tcW w:w="3119" w:type="dxa"/>
          </w:tcPr>
          <w:p w14:paraId="4DCDD5E6" w14:textId="77777777" w:rsidR="00FF0549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5162F3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62F3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5162F3">
              <w:rPr>
                <w:rFonts w:ascii="Arial" w:hAnsi="Arial"/>
                <w:sz w:val="20"/>
                <w:szCs w:val="20"/>
              </w:rPr>
            </w:r>
            <w:r w:rsidRPr="005162F3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5162F3">
              <w:rPr>
                <w:rFonts w:ascii="Arial" w:hAnsi="Arial"/>
                <w:sz w:val="20"/>
                <w:szCs w:val="20"/>
              </w:rPr>
              <w:fldChar w:fldCharType="end"/>
            </w:r>
            <w:r w:rsidRPr="005162F3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5162F3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62F3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5162F3">
              <w:rPr>
                <w:rFonts w:ascii="Arial" w:hAnsi="Arial"/>
                <w:sz w:val="20"/>
                <w:szCs w:val="20"/>
              </w:rPr>
            </w:r>
            <w:r w:rsidRPr="005162F3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5162F3">
              <w:rPr>
                <w:rFonts w:ascii="Arial" w:hAnsi="Arial"/>
                <w:sz w:val="20"/>
                <w:szCs w:val="20"/>
              </w:rPr>
              <w:fldChar w:fldCharType="end"/>
            </w:r>
            <w:r w:rsidRPr="005162F3">
              <w:rPr>
                <w:rFonts w:ascii="Arial" w:hAnsi="Arial"/>
                <w:sz w:val="20"/>
                <w:szCs w:val="20"/>
              </w:rPr>
              <w:t xml:space="preserve"> No    </w:t>
            </w:r>
          </w:p>
          <w:p w14:paraId="1110ACF6" w14:textId="31D2A216" w:rsidR="00FF0549" w:rsidRPr="005162F3" w:rsidRDefault="00FF0549" w:rsidP="004561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k-net </w:t>
            </w:r>
            <w:r w:rsidR="00885F53">
              <w:rPr>
                <w:rFonts w:ascii="Arial" w:hAnsi="Arial"/>
                <w:sz w:val="20"/>
                <w:szCs w:val="20"/>
              </w:rPr>
              <w:t># _</w:t>
            </w:r>
            <w:r>
              <w:rPr>
                <w:rFonts w:ascii="Arial" w:hAnsi="Arial"/>
                <w:sz w:val="20"/>
                <w:szCs w:val="20"/>
              </w:rPr>
              <w:t>_______________</w:t>
            </w:r>
            <w:r w:rsidR="004561F9">
              <w:rPr>
                <w:rFonts w:ascii="Arial" w:hAnsi="Arial"/>
                <w:sz w:val="20"/>
                <w:szCs w:val="20"/>
              </w:rPr>
              <w:t xml:space="preserve">  </w:t>
            </w:r>
            <w:r>
              <w:rPr>
                <w:rFonts w:ascii="Arial" w:hAnsi="Arial"/>
                <w:sz w:val="20"/>
                <w:szCs w:val="20"/>
              </w:rPr>
              <w:t xml:space="preserve">                  </w:t>
            </w:r>
          </w:p>
        </w:tc>
      </w:tr>
      <w:tr w:rsidR="003A1CA3" w:rsidRPr="00BE143E" w14:paraId="22F778D6" w14:textId="77777777" w:rsidTr="001D5FFB">
        <w:trPr>
          <w:trHeight w:val="4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EEC9FCC" w14:textId="77777777" w:rsidR="00FF0549" w:rsidRPr="00883F0E" w:rsidRDefault="00FF0549" w:rsidP="00C37D3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6369" w:type="dxa"/>
          </w:tcPr>
          <w:p w14:paraId="36BB3B16" w14:textId="77777777" w:rsidR="00FF0549" w:rsidRPr="00EA11D1" w:rsidRDefault="00FF0549" w:rsidP="001D5FFB">
            <w:pPr>
              <w:spacing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A11D1">
              <w:rPr>
                <w:rFonts w:ascii="Arial" w:hAnsi="Arial" w:cs="Arial"/>
                <w:b/>
                <w:sz w:val="20"/>
                <w:szCs w:val="20"/>
              </w:rPr>
              <w:t>RISKS AND ISSUES</w:t>
            </w:r>
            <w:r w:rsidRPr="00EA11D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7D69D00" w14:textId="77777777" w:rsidR="00FF0549" w:rsidRPr="00EA11D1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A11D1">
              <w:rPr>
                <w:rFonts w:ascii="Arial" w:hAnsi="Arial" w:cs="Arial"/>
                <w:sz w:val="20"/>
                <w:szCs w:val="20"/>
              </w:rPr>
              <w:t>a. Is land acquisition required?</w:t>
            </w:r>
          </w:p>
          <w:p w14:paraId="5116BF32" w14:textId="309B325D" w:rsidR="00FF0549" w:rsidRPr="00EA11D1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A11D1">
              <w:rPr>
                <w:rFonts w:ascii="Arial" w:hAnsi="Arial" w:cs="Arial"/>
                <w:sz w:val="20"/>
                <w:szCs w:val="20"/>
              </w:rPr>
              <w:t xml:space="preserve">b. Do services / utilities need relocating? </w:t>
            </w:r>
          </w:p>
          <w:p w14:paraId="6C0136CF" w14:textId="77777777" w:rsidR="00FF0549" w:rsidRPr="00EA11D1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EA11D1">
              <w:rPr>
                <w:rFonts w:ascii="Arial" w:hAnsi="Arial" w:cs="Arial"/>
                <w:sz w:val="20"/>
                <w:szCs w:val="20"/>
              </w:rPr>
              <w:t>c. Is road lighting required or needs modifying?</w:t>
            </w:r>
            <w:r w:rsidRPr="00EA11D1">
              <w:rPr>
                <w:rFonts w:ascii="Arial" w:hAnsi="Arial"/>
                <w:sz w:val="20"/>
                <w:szCs w:val="20"/>
              </w:rPr>
              <w:t xml:space="preserve"> </w:t>
            </w:r>
          </w:p>
          <w:p w14:paraId="7F3371F4" w14:textId="77777777" w:rsidR="00FF0549" w:rsidRPr="00EA11D1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EA11D1">
              <w:rPr>
                <w:rFonts w:ascii="Arial" w:hAnsi="Arial"/>
                <w:sz w:val="20"/>
                <w:szCs w:val="20"/>
              </w:rPr>
              <w:t xml:space="preserve">d. Have these issues been factored into the cost and/or timeline? </w:t>
            </w:r>
          </w:p>
          <w:p w14:paraId="00735864" w14:textId="77777777" w:rsidR="00FF0549" w:rsidRPr="00EA11D1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EA11D1">
              <w:rPr>
                <w:rFonts w:ascii="Arial" w:hAnsi="Arial"/>
                <w:sz w:val="20"/>
                <w:szCs w:val="20"/>
              </w:rPr>
              <w:t>e. Is there a significant risk that these may delay project completion beyond the financial year?</w:t>
            </w:r>
          </w:p>
          <w:p w14:paraId="64CD38B1" w14:textId="77777777" w:rsidR="00FF0549" w:rsidRDefault="00FF0549" w:rsidP="00456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EA11D1">
              <w:rPr>
                <w:rFonts w:ascii="Arial" w:hAnsi="Arial"/>
                <w:sz w:val="20"/>
                <w:szCs w:val="20"/>
              </w:rPr>
              <w:t xml:space="preserve"> f. Third Parties: is there a third party involved (e.g. an adjacent Land Development)  </w:t>
            </w:r>
          </w:p>
          <w:p w14:paraId="06F30D63" w14:textId="028D16BB" w:rsidR="00931499" w:rsidRPr="00EA11D1" w:rsidRDefault="00931499" w:rsidP="00456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EA11D1">
              <w:rPr>
                <w:rFonts w:ascii="Arial" w:hAnsi="Arial"/>
                <w:sz w:val="20"/>
                <w:szCs w:val="20"/>
              </w:rPr>
              <w:t>If ‘Yes’ please provide name of the organisation</w:t>
            </w:r>
          </w:p>
        </w:tc>
        <w:tc>
          <w:tcPr>
            <w:tcW w:w="3119" w:type="dxa"/>
          </w:tcPr>
          <w:p w14:paraId="78747E90" w14:textId="77777777" w:rsidR="00FF0549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</w:p>
          <w:p w14:paraId="35555579" w14:textId="4CE7ECCE" w:rsidR="00FF0549" w:rsidRPr="00EA11D1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EA11D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11D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EA11D1">
              <w:rPr>
                <w:rFonts w:ascii="Arial" w:hAnsi="Arial"/>
                <w:sz w:val="20"/>
                <w:szCs w:val="20"/>
              </w:rPr>
            </w:r>
            <w:r w:rsidRPr="00EA11D1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EA11D1">
              <w:rPr>
                <w:rFonts w:ascii="Arial" w:hAnsi="Arial"/>
                <w:sz w:val="20"/>
                <w:szCs w:val="20"/>
              </w:rPr>
              <w:fldChar w:fldCharType="end"/>
            </w:r>
            <w:r w:rsidRPr="00EA11D1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EA11D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11D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EA11D1">
              <w:rPr>
                <w:rFonts w:ascii="Arial" w:hAnsi="Arial"/>
                <w:sz w:val="20"/>
                <w:szCs w:val="20"/>
              </w:rPr>
            </w:r>
            <w:r w:rsidRPr="00EA11D1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EA11D1">
              <w:rPr>
                <w:rFonts w:ascii="Arial" w:hAnsi="Arial"/>
                <w:sz w:val="20"/>
                <w:szCs w:val="20"/>
              </w:rPr>
              <w:fldChar w:fldCharType="end"/>
            </w:r>
            <w:r w:rsidRPr="00EA11D1">
              <w:rPr>
                <w:rFonts w:ascii="Arial" w:hAnsi="Arial"/>
                <w:sz w:val="20"/>
                <w:szCs w:val="20"/>
              </w:rPr>
              <w:t xml:space="preserve"> No    </w:t>
            </w:r>
          </w:p>
          <w:p w14:paraId="58FF34D3" w14:textId="77777777" w:rsidR="00FF0549" w:rsidRPr="00EA11D1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EA11D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11D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EA11D1">
              <w:rPr>
                <w:rFonts w:ascii="Arial" w:hAnsi="Arial"/>
                <w:sz w:val="20"/>
                <w:szCs w:val="20"/>
              </w:rPr>
            </w:r>
            <w:r w:rsidRPr="00EA11D1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EA11D1">
              <w:rPr>
                <w:rFonts w:ascii="Arial" w:hAnsi="Arial"/>
                <w:sz w:val="20"/>
                <w:szCs w:val="20"/>
              </w:rPr>
              <w:fldChar w:fldCharType="end"/>
            </w:r>
            <w:r w:rsidRPr="00EA11D1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EA11D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11D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EA11D1">
              <w:rPr>
                <w:rFonts w:ascii="Arial" w:hAnsi="Arial"/>
                <w:sz w:val="20"/>
                <w:szCs w:val="20"/>
              </w:rPr>
            </w:r>
            <w:r w:rsidRPr="00EA11D1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EA11D1">
              <w:rPr>
                <w:rFonts w:ascii="Arial" w:hAnsi="Arial"/>
                <w:sz w:val="20"/>
                <w:szCs w:val="20"/>
              </w:rPr>
              <w:fldChar w:fldCharType="end"/>
            </w:r>
            <w:r w:rsidRPr="00EA11D1">
              <w:rPr>
                <w:rFonts w:ascii="Arial" w:hAnsi="Arial"/>
                <w:sz w:val="20"/>
                <w:szCs w:val="20"/>
              </w:rPr>
              <w:t xml:space="preserve"> No    </w:t>
            </w:r>
          </w:p>
          <w:p w14:paraId="2AE0B3AE" w14:textId="77777777" w:rsidR="00FF0549" w:rsidRPr="00EA11D1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EA11D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11D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EA11D1">
              <w:rPr>
                <w:rFonts w:ascii="Arial" w:hAnsi="Arial"/>
                <w:sz w:val="20"/>
                <w:szCs w:val="20"/>
              </w:rPr>
            </w:r>
            <w:r w:rsidRPr="00EA11D1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EA11D1">
              <w:rPr>
                <w:rFonts w:ascii="Arial" w:hAnsi="Arial"/>
                <w:sz w:val="20"/>
                <w:szCs w:val="20"/>
              </w:rPr>
              <w:fldChar w:fldCharType="end"/>
            </w:r>
            <w:r w:rsidRPr="00EA11D1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EA11D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11D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EA11D1">
              <w:rPr>
                <w:rFonts w:ascii="Arial" w:hAnsi="Arial"/>
                <w:sz w:val="20"/>
                <w:szCs w:val="20"/>
              </w:rPr>
            </w:r>
            <w:r w:rsidRPr="00EA11D1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EA11D1">
              <w:rPr>
                <w:rFonts w:ascii="Arial" w:hAnsi="Arial"/>
                <w:sz w:val="20"/>
                <w:szCs w:val="20"/>
              </w:rPr>
              <w:fldChar w:fldCharType="end"/>
            </w:r>
            <w:r w:rsidRPr="00EA11D1">
              <w:rPr>
                <w:rFonts w:ascii="Arial" w:hAnsi="Arial"/>
                <w:sz w:val="20"/>
                <w:szCs w:val="20"/>
              </w:rPr>
              <w:t xml:space="preserve"> No    </w:t>
            </w:r>
          </w:p>
          <w:p w14:paraId="547D1225" w14:textId="77777777" w:rsidR="00FF0549" w:rsidRPr="00EA11D1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EA11D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11D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EA11D1">
              <w:rPr>
                <w:rFonts w:ascii="Arial" w:hAnsi="Arial"/>
                <w:sz w:val="20"/>
                <w:szCs w:val="20"/>
              </w:rPr>
            </w:r>
            <w:r w:rsidRPr="00EA11D1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EA11D1">
              <w:rPr>
                <w:rFonts w:ascii="Arial" w:hAnsi="Arial"/>
                <w:sz w:val="20"/>
                <w:szCs w:val="20"/>
              </w:rPr>
              <w:fldChar w:fldCharType="end"/>
            </w:r>
            <w:r w:rsidRPr="00EA11D1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EA11D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11D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EA11D1">
              <w:rPr>
                <w:rFonts w:ascii="Arial" w:hAnsi="Arial"/>
                <w:sz w:val="20"/>
                <w:szCs w:val="20"/>
              </w:rPr>
            </w:r>
            <w:r w:rsidRPr="00EA11D1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EA11D1">
              <w:rPr>
                <w:rFonts w:ascii="Arial" w:hAnsi="Arial"/>
                <w:sz w:val="20"/>
                <w:szCs w:val="20"/>
              </w:rPr>
              <w:fldChar w:fldCharType="end"/>
            </w:r>
            <w:r w:rsidRPr="00EA11D1">
              <w:rPr>
                <w:rFonts w:ascii="Arial" w:hAnsi="Arial"/>
                <w:sz w:val="20"/>
                <w:szCs w:val="20"/>
              </w:rPr>
              <w:t xml:space="preserve"> No    </w:t>
            </w:r>
          </w:p>
          <w:p w14:paraId="10FCEF46" w14:textId="77777777" w:rsidR="00FF0549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EA11D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11D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EA11D1">
              <w:rPr>
                <w:rFonts w:ascii="Arial" w:hAnsi="Arial"/>
                <w:sz w:val="20"/>
                <w:szCs w:val="20"/>
              </w:rPr>
            </w:r>
            <w:r w:rsidRPr="00EA11D1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EA11D1">
              <w:rPr>
                <w:rFonts w:ascii="Arial" w:hAnsi="Arial"/>
                <w:sz w:val="20"/>
                <w:szCs w:val="20"/>
              </w:rPr>
              <w:fldChar w:fldCharType="end"/>
            </w:r>
            <w:r w:rsidRPr="00EA11D1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EA11D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11D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EA11D1">
              <w:rPr>
                <w:rFonts w:ascii="Arial" w:hAnsi="Arial"/>
                <w:sz w:val="20"/>
                <w:szCs w:val="20"/>
              </w:rPr>
            </w:r>
            <w:r w:rsidRPr="00EA11D1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EA11D1">
              <w:rPr>
                <w:rFonts w:ascii="Arial" w:hAnsi="Arial"/>
                <w:sz w:val="20"/>
                <w:szCs w:val="20"/>
              </w:rPr>
              <w:fldChar w:fldCharType="end"/>
            </w:r>
            <w:r w:rsidRPr="00EA11D1">
              <w:rPr>
                <w:rFonts w:ascii="Arial" w:hAnsi="Arial"/>
                <w:sz w:val="20"/>
                <w:szCs w:val="20"/>
              </w:rPr>
              <w:t xml:space="preserve"> No    </w:t>
            </w:r>
          </w:p>
          <w:p w14:paraId="0C6EBAFD" w14:textId="77777777" w:rsidR="004561F9" w:rsidRPr="00EA11D1" w:rsidRDefault="004561F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</w:p>
          <w:p w14:paraId="203E536F" w14:textId="77777777" w:rsidR="00FF0549" w:rsidRPr="00EA11D1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EA11D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11D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EA11D1">
              <w:rPr>
                <w:rFonts w:ascii="Arial" w:hAnsi="Arial"/>
                <w:sz w:val="20"/>
                <w:szCs w:val="20"/>
              </w:rPr>
            </w:r>
            <w:r w:rsidRPr="00EA11D1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EA11D1">
              <w:rPr>
                <w:rFonts w:ascii="Arial" w:hAnsi="Arial"/>
                <w:sz w:val="20"/>
                <w:szCs w:val="20"/>
              </w:rPr>
              <w:fldChar w:fldCharType="end"/>
            </w:r>
            <w:r w:rsidRPr="00EA11D1">
              <w:rPr>
                <w:rFonts w:ascii="Arial" w:hAnsi="Arial"/>
                <w:sz w:val="20"/>
                <w:szCs w:val="20"/>
              </w:rPr>
              <w:t xml:space="preserve"> Yes     /     </w:t>
            </w:r>
            <w:r w:rsidRPr="00EA11D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11D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Pr="00EA11D1">
              <w:rPr>
                <w:rFonts w:ascii="Arial" w:hAnsi="Arial"/>
                <w:sz w:val="20"/>
                <w:szCs w:val="20"/>
              </w:rPr>
            </w:r>
            <w:r w:rsidRPr="00EA11D1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EA11D1">
              <w:rPr>
                <w:rFonts w:ascii="Arial" w:hAnsi="Arial"/>
                <w:sz w:val="20"/>
                <w:szCs w:val="20"/>
              </w:rPr>
              <w:fldChar w:fldCharType="end"/>
            </w:r>
            <w:r w:rsidRPr="00EA11D1">
              <w:rPr>
                <w:rFonts w:ascii="Arial" w:hAnsi="Arial"/>
                <w:sz w:val="20"/>
                <w:szCs w:val="20"/>
              </w:rPr>
              <w:t xml:space="preserve"> No    </w:t>
            </w:r>
          </w:p>
          <w:p w14:paraId="15957D60" w14:textId="77777777" w:rsidR="00FF0549" w:rsidRPr="00EA11D1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EA11D1">
              <w:rPr>
                <w:rFonts w:ascii="Arial" w:hAnsi="Arial"/>
                <w:sz w:val="20"/>
                <w:szCs w:val="20"/>
              </w:rPr>
              <w:t>_______________________</w:t>
            </w:r>
          </w:p>
        </w:tc>
      </w:tr>
      <w:tr w:rsidR="003A1CA3" w:rsidRPr="00BE143E" w14:paraId="70BFC6B7" w14:textId="77777777" w:rsidTr="004561F9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 w:val="restart"/>
          </w:tcPr>
          <w:p w14:paraId="0AE35C9F" w14:textId="77777777" w:rsidR="00FF0549" w:rsidRPr="00883F0E" w:rsidRDefault="00FF0549" w:rsidP="00C37D3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5</w:t>
            </w:r>
          </w:p>
        </w:tc>
        <w:tc>
          <w:tcPr>
            <w:tcW w:w="9488" w:type="dxa"/>
            <w:gridSpan w:val="2"/>
          </w:tcPr>
          <w:p w14:paraId="4F65000D" w14:textId="77777777" w:rsidR="00FF0549" w:rsidRPr="00EA11D1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0"/>
              </w:rPr>
            </w:pPr>
            <w:r w:rsidRPr="00EA11D1">
              <w:rPr>
                <w:rFonts w:ascii="Arial" w:hAnsi="Arial" w:cs="Arial"/>
                <w:sz w:val="20"/>
                <w:szCs w:val="20"/>
              </w:rPr>
              <w:t>List below any other risks / issues that may impact on project delivery or scope</w:t>
            </w:r>
          </w:p>
        </w:tc>
      </w:tr>
      <w:tr w:rsidR="003A1CA3" w:rsidRPr="00BE143E" w14:paraId="767269E7" w14:textId="77777777" w:rsidTr="007D5E4F">
        <w:trPr>
          <w:trHeight w:val="2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08374C13" w14:textId="77777777" w:rsidR="00FF0549" w:rsidRPr="00883F0E" w:rsidRDefault="00FF0549" w:rsidP="00C37D32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9488" w:type="dxa"/>
            <w:gridSpan w:val="2"/>
          </w:tcPr>
          <w:p w14:paraId="4C6E3677" w14:textId="77777777" w:rsidR="00FF0549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  <w:p w14:paraId="3B2C4A99" w14:textId="77777777" w:rsidR="00FF0549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  <w:p w14:paraId="2D36A17B" w14:textId="77777777" w:rsidR="00FF0549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  <w:p w14:paraId="4D05E6C1" w14:textId="77777777" w:rsidR="00FF0549" w:rsidRDefault="00FF0549" w:rsidP="00C37D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</w:tbl>
    <w:p w14:paraId="0072AB4A" w14:textId="77777777" w:rsidR="00FF0549" w:rsidRPr="0016353E" w:rsidRDefault="00FF0549" w:rsidP="00931499">
      <w:pPr>
        <w:rPr>
          <w:sz w:val="20"/>
          <w:szCs w:val="20"/>
        </w:rPr>
      </w:pPr>
    </w:p>
    <w:sectPr w:rsidR="00FF0549" w:rsidRPr="0016353E" w:rsidSect="00914BE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1" w:bottom="567" w:left="851" w:header="56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7E9738" w14:textId="77777777" w:rsidR="000A532D" w:rsidRDefault="000A532D" w:rsidP="0024310F">
      <w:r>
        <w:separator/>
      </w:r>
    </w:p>
    <w:p w14:paraId="6A7C0759" w14:textId="77777777" w:rsidR="000A532D" w:rsidRDefault="000A532D"/>
    <w:p w14:paraId="3332D087" w14:textId="77777777" w:rsidR="000A532D" w:rsidRDefault="000A532D"/>
  </w:endnote>
  <w:endnote w:type="continuationSeparator" w:id="0">
    <w:p w14:paraId="4310E143" w14:textId="77777777" w:rsidR="000A532D" w:rsidRDefault="000A532D" w:rsidP="0024310F">
      <w:r>
        <w:continuationSeparator/>
      </w:r>
    </w:p>
    <w:p w14:paraId="799E8D3F" w14:textId="77777777" w:rsidR="000A532D" w:rsidRDefault="000A532D"/>
    <w:p w14:paraId="529D95C8" w14:textId="77777777" w:rsidR="000A532D" w:rsidRDefault="000A53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3BE77" w14:textId="77777777" w:rsidR="00C53F8A" w:rsidRDefault="00173E4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731968" behindDoc="0" locked="0" layoutInCell="1" allowOverlap="1" wp14:anchorId="3FCB4A07" wp14:editId="74E3B67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4" name="Text Box 14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F97BF4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CB4A07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0" type="#_x0000_t202" alt="OFFICIAL " style="position:absolute;margin-left:0;margin-top:0;width:34.95pt;height:34.95pt;z-index:2517319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GRCgIAABw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etZUVHzqfgfViYZCGPbtnVw3VHojfHgWSAumOUi04YkO&#10;baArOYyIsxrwx9/sMZ54Jy9nHQmm5JYUzZn5ZmkfUVsTwAnsEpjf5lc5+e2hvQeS4ZxehJMJkhWD&#10;maBGaF9JzqtYiFzCSipX8t0E78OgXHoOUq1WKYhk5ETY2K2TMXWkK3L50r8KdCPhgTb1CJOaRPGO&#10;9yE23vRudQjEflpKpHYgcmScJJjWOj6XqPFf/1PU+VEvfwI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l7BkQoCAAAcBAAADgAA&#10;AAAAAAAAAAAAAAAuAgAAZHJzL2Uyb0RvYy54bWxQSwECLQAUAAYACAAAACEAN+3R+NkAAAADAQAA&#10;DwAAAAAAAAAAAAAAAABkBAAAZHJzL2Rvd25yZXYueG1sUEsFBgAAAAAEAAQA8wAAAGoFAAAAAA==&#10;" filled="f" stroked="f">
              <v:textbox style="mso-fit-shape-to-text:t" inset="0,0,0,15pt">
                <w:txbxContent>
                  <w:p w14:paraId="45F97BF4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77FED" w14:textId="77777777" w:rsidR="000758D6" w:rsidRDefault="00173E4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732992" behindDoc="0" locked="0" layoutInCell="1" allowOverlap="1" wp14:anchorId="5EDC282E" wp14:editId="3EFE6007">
              <wp:simplePos x="543464" y="10015268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5" name="Text Box 1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17DA03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DC282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1" type="#_x0000_t202" alt="OFFICIAL " style="position:absolute;margin-left:0;margin-top:0;width:34.95pt;height:34.95pt;z-index:2517329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vhc6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3717DA03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alias w:val="Title"/>
        <w:tag w:val=""/>
        <w:id w:val="1078713788"/>
        <w:placeholder>
          <w:docPart w:val="D05896B4CE364010B59724F89CF1C50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color w:val="FFCC00"/>
        <w:text/>
      </w:sdtPr>
      <w:sdtEndPr/>
      <w:sdtContent>
        <w:r w:rsidR="00914BE8">
          <w:t>BLACK SPOT NOMINATION FORM</w:t>
        </w:r>
      </w:sdtContent>
    </w:sdt>
    <w:r w:rsidR="000758D6">
      <w:tab/>
      <w:t xml:space="preserve">DIT reference </w:t>
    </w:r>
    <w:r w:rsidR="000758D6" w:rsidRPr="000758D6">
      <w:t>23915250</w:t>
    </w:r>
  </w:p>
  <w:p w14:paraId="0600DCC3" w14:textId="2D6F896A" w:rsidR="00C53F8A" w:rsidRDefault="00E97CD7">
    <w:pPr>
      <w:pStyle w:val="Footer"/>
    </w:pPr>
    <w:sdt>
      <w:sdtPr>
        <w:alias w:val="Publish date"/>
        <w:tag w:val=""/>
        <w:id w:val="2143915623"/>
        <w:dataBinding w:prefixMappings="xmlns:ns0='http://schemas.microsoft.com/office/2006/coverPageProps' " w:xpath="/ns0:CoverPageProperties[1]/ns0:PublishDate[1]" w:storeItemID="{55AF091B-3C7A-41E3-B477-F2FDAA23CFDA}"/>
        <w:date w:fullDate="2025-10-13T00:00:00Z">
          <w:dateFormat w:val="d/MM/yyyy"/>
          <w:lid w:val="en-AU"/>
          <w:storeMappedDataAs w:val="dateTime"/>
          <w:calendar w:val="gregorian"/>
        </w:date>
      </w:sdtPr>
      <w:sdtEndPr/>
      <w:sdtContent>
        <w:r w:rsidR="00343C85">
          <w:t>13/10/2025</w:t>
        </w:r>
      </w:sdtContent>
    </w:sdt>
    <w:r w:rsidR="00C53F8A">
      <w:tab/>
    </w:r>
    <w:r w:rsidR="00C53F8A" w:rsidRPr="00056D9E">
      <w:t xml:space="preserve">Page </w:t>
    </w:r>
    <w:r w:rsidR="00C53F8A">
      <w:fldChar w:fldCharType="begin"/>
    </w:r>
    <w:r w:rsidR="00C53F8A">
      <w:instrText xml:space="preserve"> PAGE   \* MERGEFORMAT </w:instrText>
    </w:r>
    <w:r w:rsidR="00C53F8A">
      <w:fldChar w:fldCharType="separate"/>
    </w:r>
    <w:r w:rsidR="00C53F8A">
      <w:t>4</w:t>
    </w:r>
    <w:r w:rsidR="00C53F8A">
      <w:rPr>
        <w:noProof/>
      </w:rPr>
      <w:fldChar w:fldCharType="end"/>
    </w:r>
    <w:r w:rsidR="00C53F8A" w:rsidRPr="00056D9E">
      <w:t xml:space="preserve"> of </w:t>
    </w:r>
    <w:fldSimple w:instr=" NUMPAGES   \* MERGEFORMAT ">
      <w:r w:rsidR="00C53F8A">
        <w:t>9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F5E6C" w14:textId="156AAC16" w:rsidR="00C53F8A" w:rsidRDefault="00173E4D" w:rsidP="00C53F8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730944" behindDoc="0" locked="0" layoutInCell="1" allowOverlap="1" wp14:anchorId="08E8E393" wp14:editId="696F2224">
              <wp:simplePos x="543464" y="10015268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3" name="Text Box 13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14FC26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E8E393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4" type="#_x0000_t202" alt="OFFICIAL " style="position:absolute;margin-left:0;margin-top:0;width:34.95pt;height:34.95pt;z-index:2517309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Ete71E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7D14FC26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alias w:val="Title"/>
        <w:tag w:val=""/>
        <w:id w:val="-287519921"/>
        <w:placeholder>
          <w:docPart w:val="737A6586E09442DA98B4AEF5FB9EEE2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color w:val="FFCC00"/>
        <w:text/>
      </w:sdtPr>
      <w:sdtEndPr/>
      <w:sdtContent>
        <w:r w:rsidR="00914BE8">
          <w:t>BLACK SPOT NOMINATION FORM</w:t>
        </w:r>
      </w:sdtContent>
    </w:sdt>
    <w:r w:rsidR="00C53F8A" w:rsidRPr="00056D9E">
      <w:tab/>
    </w:r>
    <w:r w:rsidR="000758D6">
      <w:t xml:space="preserve">DIT reference </w:t>
    </w:r>
    <w:r w:rsidR="000758D6" w:rsidRPr="000758D6">
      <w:t>23915250</w:t>
    </w:r>
  </w:p>
  <w:p w14:paraId="62060231" w14:textId="1B3E4C81" w:rsidR="00A9144E" w:rsidRDefault="00E97CD7" w:rsidP="00691465">
    <w:pPr>
      <w:pStyle w:val="Footer"/>
    </w:pPr>
    <w:sdt>
      <w:sdtPr>
        <w:alias w:val="Publish date"/>
        <w:tag w:val=""/>
        <w:id w:val="-1132396141"/>
        <w:dataBinding w:prefixMappings="xmlns:ns0='http://schemas.microsoft.com/office/2006/coverPageProps' " w:xpath="/ns0:CoverPageProperties[1]/ns0:PublishDate[1]" w:storeItemID="{55AF091B-3C7A-41E3-B477-F2FDAA23CFDA}"/>
        <w:date w:fullDate="2025-10-13T00:00:00Z">
          <w:dateFormat w:val="d/MM/yyyy"/>
          <w:lid w:val="en-AU"/>
          <w:storeMappedDataAs w:val="dateTime"/>
          <w:calendar w:val="gregorian"/>
        </w:date>
      </w:sdtPr>
      <w:sdtEndPr/>
      <w:sdtContent>
        <w:r w:rsidR="00343C85">
          <w:t>13/10/2025</w:t>
        </w:r>
      </w:sdtContent>
    </w:sdt>
    <w:r w:rsidR="00C53F8A">
      <w:tab/>
    </w:r>
    <w:r w:rsidR="00C53F8A" w:rsidRPr="00056D9E">
      <w:t xml:space="preserve">Page </w:t>
    </w:r>
    <w:r w:rsidR="00C53F8A">
      <w:fldChar w:fldCharType="begin"/>
    </w:r>
    <w:r w:rsidR="00C53F8A">
      <w:instrText xml:space="preserve"> PAGE   \* MERGEFORMAT </w:instrText>
    </w:r>
    <w:r w:rsidR="00C53F8A">
      <w:fldChar w:fldCharType="separate"/>
    </w:r>
    <w:r w:rsidR="00C53F8A">
      <w:t>4</w:t>
    </w:r>
    <w:r w:rsidR="00C53F8A">
      <w:rPr>
        <w:noProof/>
      </w:rPr>
      <w:fldChar w:fldCharType="end"/>
    </w:r>
    <w:r w:rsidR="00C53F8A" w:rsidRPr="00056D9E">
      <w:t xml:space="preserve"> of </w:t>
    </w:r>
    <w:fldSimple w:instr=" NUMPAGES   \* MERGEFORMAT ">
      <w:r w:rsidR="00C53F8A">
        <w:t>9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E82C02" w14:textId="77777777" w:rsidR="000A532D" w:rsidRDefault="000A532D" w:rsidP="0024310F">
      <w:r>
        <w:separator/>
      </w:r>
    </w:p>
    <w:p w14:paraId="28ED1023" w14:textId="77777777" w:rsidR="000A532D" w:rsidRDefault="000A532D"/>
    <w:p w14:paraId="2990C62A" w14:textId="77777777" w:rsidR="000A532D" w:rsidRDefault="000A532D"/>
  </w:footnote>
  <w:footnote w:type="continuationSeparator" w:id="0">
    <w:p w14:paraId="03FE1E8E" w14:textId="77777777" w:rsidR="000A532D" w:rsidRDefault="000A532D" w:rsidP="0024310F">
      <w:r>
        <w:continuationSeparator/>
      </w:r>
    </w:p>
    <w:p w14:paraId="46E6E94E" w14:textId="77777777" w:rsidR="000A532D" w:rsidRDefault="000A532D"/>
    <w:p w14:paraId="23912643" w14:textId="77777777" w:rsidR="000A532D" w:rsidRDefault="000A532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EDA2F" w14:textId="77777777" w:rsidR="00C53F8A" w:rsidRDefault="00173E4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728896" behindDoc="0" locked="0" layoutInCell="1" allowOverlap="1" wp14:anchorId="0E2C5584" wp14:editId="55D9742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8415"/>
              <wp:wrapNone/>
              <wp:docPr id="10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7DB191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2C558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alt="OFFICIAL" style="position:absolute;margin-left:0;margin-top:0;width:34.95pt;height:34.95pt;z-index:25172889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677DB191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5B634" w14:textId="2A543315" w:rsidR="00C53F8A" w:rsidRDefault="00914BE8">
    <w:pPr>
      <w:pStyle w:val="Header"/>
    </w:pPr>
    <w:r>
      <w:rPr>
        <w:noProof/>
      </w:rPr>
      <w:drawing>
        <wp:anchor distT="0" distB="0" distL="114300" distR="114300" simplePos="0" relativeHeight="251739136" behindDoc="1" locked="0" layoutInCell="1" allowOverlap="1" wp14:anchorId="4BF48153" wp14:editId="7E12215E">
          <wp:simplePos x="0" y="0"/>
          <wp:positionH relativeFrom="page">
            <wp:posOffset>361950</wp:posOffset>
          </wp:positionH>
          <wp:positionV relativeFrom="page">
            <wp:posOffset>542925</wp:posOffset>
          </wp:positionV>
          <wp:extent cx="6838315" cy="1981200"/>
          <wp:effectExtent l="0" t="0" r="635" b="0"/>
          <wp:wrapNone/>
          <wp:docPr id="2059888375" name="Picture 20598883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" r="10"/>
                  <a:stretch>
                    <a:fillRect/>
                  </a:stretch>
                </pic:blipFill>
                <pic:spPr bwMode="auto">
                  <a:xfrm>
                    <a:off x="0" y="0"/>
                    <a:ext cx="6838315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40160" behindDoc="0" locked="1" layoutInCell="1" allowOverlap="1" wp14:anchorId="189719A6" wp14:editId="77BFAA93">
              <wp:simplePos x="0" y="0"/>
              <wp:positionH relativeFrom="margin">
                <wp:align>left</wp:align>
              </wp:positionH>
              <wp:positionV relativeFrom="page">
                <wp:posOffset>540385</wp:posOffset>
              </wp:positionV>
              <wp:extent cx="5962650" cy="1791335"/>
              <wp:effectExtent l="0" t="0" r="0" b="0"/>
              <wp:wrapTopAndBottom/>
              <wp:docPr id="926860509" name="Text Box 9268605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62650" cy="1791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F8F4E5" w14:textId="40265352" w:rsidR="00914BE8" w:rsidRPr="00F27429" w:rsidRDefault="00E97CD7" w:rsidP="00914BE8">
                          <w:pPr>
                            <w:pStyle w:val="DocumentTitleLarge"/>
                          </w:pPr>
                          <w:sdt>
                            <w:sdtPr>
                              <w:rPr>
                                <w:rStyle w:val="DocumentTitleLargeChar"/>
                              </w:rPr>
                              <w:alias w:val="Title"/>
                              <w:tag w:val=""/>
                              <w:id w:val="-76722980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15:color w:val="FFCC00"/>
                              <w:text/>
                            </w:sdtPr>
                            <w:sdtEndPr>
                              <w:rPr>
                                <w:rStyle w:val="DocumentTitleLargeChar"/>
                              </w:rPr>
                            </w:sdtEndPr>
                            <w:sdtContent>
                              <w:r w:rsidR="00914BE8">
                                <w:rPr>
                                  <w:rStyle w:val="DocumentTitleLargeChar"/>
                                </w:rPr>
                                <w:t>BLACK SPOT NOMINATION FORM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Style w:val="SubjectLargeChar"/>
                            </w:rPr>
                            <w:alias w:val="Subtitle"/>
                            <w:tag w:val="Subtitle"/>
                            <w:id w:val="-5278356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15:color w:val="FFCC00"/>
                            <w:text/>
                          </w:sdtPr>
                          <w:sdtEndPr>
                            <w:rPr>
                              <w:rStyle w:val="SubjectLargeChar"/>
                            </w:rPr>
                          </w:sdtEndPr>
                          <w:sdtContent>
                            <w:p w14:paraId="62D7E62E" w14:textId="330E56F8" w:rsidR="00914BE8" w:rsidRPr="00FD61E1" w:rsidRDefault="00112433" w:rsidP="00914BE8">
                              <w:pPr>
                                <w:pStyle w:val="SubjectLarge"/>
                              </w:pPr>
                              <w:r>
                                <w:rPr>
                                  <w:rStyle w:val="SubjectLargeChar"/>
                                </w:rPr>
                                <w:t>SOUTH AUSTRALIA 2026-2027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9719A6" id="_x0000_t202" coordsize="21600,21600" o:spt="202" path="m,l,21600r21600,l21600,xe">
              <v:stroke joinstyle="miter"/>
              <v:path gradientshapeok="t" o:connecttype="rect"/>
            </v:shapetype>
            <v:shape id="Text Box 926860509" o:spid="_x0000_s1027" type="#_x0000_t202" style="position:absolute;margin-left:0;margin-top:42.55pt;width:469.5pt;height:141.05pt;z-index:251740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" filled="f" stroked="f" strokeweight=".5pt">
              <v:textbox inset="0,,0">
                <w:txbxContent>
                  <w:p w14:paraId="4DF8F4E5" w14:textId="40265352" w:rsidR="00914BE8" w:rsidRPr="00F27429" w:rsidRDefault="00E97CD7" w:rsidP="00914BE8">
                    <w:pPr>
                      <w:pStyle w:val="DocumentTitleLarge"/>
                    </w:pPr>
                    <w:sdt>
                      <w:sdtPr>
                        <w:rPr>
                          <w:rStyle w:val="DocumentTitleLargeChar"/>
                        </w:rPr>
                        <w:alias w:val="Title"/>
                        <w:tag w:val=""/>
                        <w:id w:val="-76722980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15:color w:val="FFCC00"/>
                        <w:text/>
                      </w:sdtPr>
                      <w:sdtEndPr>
                        <w:rPr>
                          <w:rStyle w:val="DocumentTitleLargeChar"/>
                        </w:rPr>
                      </w:sdtEndPr>
                      <w:sdtContent>
                        <w:r w:rsidR="00914BE8">
                          <w:rPr>
                            <w:rStyle w:val="DocumentTitleLargeChar"/>
                          </w:rPr>
                          <w:t>BLACK SPOT NOMINATION FORM</w:t>
                        </w:r>
                      </w:sdtContent>
                    </w:sdt>
                  </w:p>
                  <w:sdt>
                    <w:sdtPr>
                      <w:rPr>
                        <w:rStyle w:val="SubjectLargeChar"/>
                      </w:rPr>
                      <w:alias w:val="Subtitle"/>
                      <w:tag w:val="Subtitle"/>
                      <w:id w:val="-52783564"/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color w:val="FFCC00"/>
                      <w:text/>
                    </w:sdtPr>
                    <w:sdtEndPr>
                      <w:rPr>
                        <w:rStyle w:val="SubjectLargeChar"/>
                      </w:rPr>
                    </w:sdtEndPr>
                    <w:sdtContent>
                      <w:p w14:paraId="62D7E62E" w14:textId="330E56F8" w:rsidR="00914BE8" w:rsidRPr="00FD61E1" w:rsidRDefault="00112433" w:rsidP="00914BE8">
                        <w:pPr>
                          <w:pStyle w:val="SubjectLarge"/>
                        </w:pPr>
                        <w:r>
                          <w:rPr>
                            <w:rStyle w:val="SubjectLargeChar"/>
                          </w:rPr>
                          <w:t>SOUTH AUSTRALIA 2026-2027</w:t>
                        </w:r>
                      </w:p>
                    </w:sdtContent>
                  </w:sdt>
                </w:txbxContent>
              </v:textbox>
              <w10:wrap type="topAndBottom" anchorx="margin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38112" behindDoc="0" locked="0" layoutInCell="1" allowOverlap="1" wp14:anchorId="0EFFCF3A" wp14:editId="06BDA76F">
              <wp:simplePos x="543464" y="362309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8415"/>
              <wp:wrapNone/>
              <wp:docPr id="1798780254" name="Text Box 179878025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A66F9F" w14:textId="77777777" w:rsidR="00914BE8" w:rsidRPr="00173E4D" w:rsidRDefault="00914BE8" w:rsidP="00914BE8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FFCF3A" id="Text Box 1798780254" o:spid="_x0000_s1028" type="#_x0000_t202" alt="OFFICIAL" style="position:absolute;margin-left:0;margin-top:0;width:34.95pt;height:34.95pt;z-index:2517381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0FA66F9F" w14:textId="77777777" w:rsidR="00914BE8" w:rsidRPr="00173E4D" w:rsidRDefault="00914BE8" w:rsidP="00914BE8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73E4D">
      <w:rPr>
        <w:noProof/>
      </w:rPr>
      <mc:AlternateContent>
        <mc:Choice Requires="wps">
          <w:drawing>
            <wp:anchor distT="0" distB="0" distL="0" distR="0" simplePos="0" relativeHeight="251729920" behindDoc="0" locked="0" layoutInCell="1" allowOverlap="1" wp14:anchorId="124AF0A4" wp14:editId="5FFE7494">
              <wp:simplePos x="543464" y="362309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8415"/>
              <wp:wrapNone/>
              <wp:docPr id="12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2A326A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4AF0A4" id="Text Box 12" o:spid="_x0000_s1029" type="#_x0000_t202" alt="OFFICIAL" style="position:absolute;margin-left:0;margin-top:0;width:34.95pt;height:34.95pt;z-index:25172992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LpY2V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382A326A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8C21B" w14:textId="77777777" w:rsidR="00C53F8A" w:rsidRDefault="0077621C">
    <w:pPr>
      <w:pStyle w:val="Header"/>
    </w:pPr>
    <w:r>
      <w:rPr>
        <w:noProof/>
      </w:rPr>
      <w:drawing>
        <wp:anchor distT="0" distB="0" distL="114300" distR="114300" simplePos="0" relativeHeight="251734016" behindDoc="1" locked="0" layoutInCell="1" allowOverlap="1" wp14:anchorId="3FB6B4ED" wp14:editId="5F47AD68">
          <wp:simplePos x="0" y="0"/>
          <wp:positionH relativeFrom="page">
            <wp:posOffset>361950</wp:posOffset>
          </wp:positionH>
          <wp:positionV relativeFrom="page">
            <wp:posOffset>542925</wp:posOffset>
          </wp:positionV>
          <wp:extent cx="6838315" cy="1981200"/>
          <wp:effectExtent l="0" t="0" r="635" b="0"/>
          <wp:wrapNone/>
          <wp:docPr id="460657232" name="Picture 460657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" r="10"/>
                  <a:stretch>
                    <a:fillRect/>
                  </a:stretch>
                </pic:blipFill>
                <pic:spPr bwMode="auto">
                  <a:xfrm>
                    <a:off x="0" y="0"/>
                    <a:ext cx="6838315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4383">
      <w:rPr>
        <w:noProof/>
      </w:rPr>
      <mc:AlternateContent>
        <mc:Choice Requires="wps">
          <w:drawing>
            <wp:anchor distT="0" distB="0" distL="114300" distR="114300" simplePos="0" relativeHeight="251736064" behindDoc="0" locked="1" layoutInCell="1" allowOverlap="1" wp14:anchorId="5BD4494B" wp14:editId="7B914942">
              <wp:simplePos x="0" y="0"/>
              <wp:positionH relativeFrom="margin">
                <wp:align>left</wp:align>
              </wp:positionH>
              <wp:positionV relativeFrom="page">
                <wp:posOffset>540385</wp:posOffset>
              </wp:positionV>
              <wp:extent cx="5962650" cy="1791335"/>
              <wp:effectExtent l="0" t="0" r="0" b="0"/>
              <wp:wrapTopAndBottom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62650" cy="1791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248BB3" w14:textId="2F3C6DAF" w:rsidR="00086A8E" w:rsidRPr="00F27429" w:rsidRDefault="00E97CD7" w:rsidP="00086A8E">
                          <w:pPr>
                            <w:pStyle w:val="DocumentTitleLarge"/>
                          </w:pPr>
                          <w:sdt>
                            <w:sdtPr>
                              <w:rPr>
                                <w:rStyle w:val="DocumentTitleLargeChar"/>
                              </w:rPr>
                              <w:alias w:val="Title"/>
                              <w:tag w:val=""/>
                              <w:id w:val="-662304870"/>
                              <w:placeholder>
                                <w:docPart w:val="D05896B4CE364010B59724F89CF1C504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15:color w:val="FFCC00"/>
                              <w:text/>
                            </w:sdtPr>
                            <w:sdtEndPr>
                              <w:rPr>
                                <w:rStyle w:val="DocumentTitleLargeChar"/>
                              </w:rPr>
                            </w:sdtEndPr>
                            <w:sdtContent>
                              <w:r w:rsidR="006D18F5" w:rsidRPr="006D18F5">
                                <w:rPr>
                                  <w:rStyle w:val="DocumentTitleLargeChar"/>
                                </w:rPr>
                                <w:t xml:space="preserve">BLACK SPOT NOMINATION </w:t>
                              </w:r>
                              <w:r w:rsidR="00914BE8">
                                <w:rPr>
                                  <w:rStyle w:val="DocumentTitleLargeChar"/>
                                </w:rPr>
                                <w:t>FORM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Style w:val="SubjectLargeChar"/>
                            </w:rPr>
                            <w:alias w:val="Subtitle"/>
                            <w:tag w:val="Subtitle"/>
                            <w:id w:val="-590240370"/>
                            <w:placeholder>
                              <w:docPart w:val="737A6586E09442DA98B4AEF5FB9EEE25"/>
                            </w:placeholder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15:color w:val="FFCC00"/>
                            <w:text/>
                          </w:sdtPr>
                          <w:sdtEndPr>
                            <w:rPr>
                              <w:rStyle w:val="SubjectLargeChar"/>
                            </w:rPr>
                          </w:sdtEndPr>
                          <w:sdtContent>
                            <w:p w14:paraId="74104FD4" w14:textId="00F6FDC8" w:rsidR="00086A8E" w:rsidRPr="00FD61E1" w:rsidRDefault="00112433" w:rsidP="00086A8E">
                              <w:pPr>
                                <w:pStyle w:val="SubjectLarge"/>
                              </w:pPr>
                              <w:r>
                                <w:rPr>
                                  <w:rStyle w:val="SubjectLargeChar"/>
                                </w:rPr>
                                <w:t>SOUTH AUSTRALIA 2026-2027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D4494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0;margin-top:42.55pt;width:469.5pt;height:141.05pt;z-index:251736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" filled="f" stroked="f" strokeweight=".5pt">
              <v:textbox inset="0,,0">
                <w:txbxContent>
                  <w:p w14:paraId="6B248BB3" w14:textId="2F3C6DAF" w:rsidR="00086A8E" w:rsidRPr="00F27429" w:rsidRDefault="00E97CD7" w:rsidP="00086A8E">
                    <w:pPr>
                      <w:pStyle w:val="DocumentTitleLarge"/>
                    </w:pPr>
                    <w:sdt>
                      <w:sdtPr>
                        <w:rPr>
                          <w:rStyle w:val="DocumentTitleLargeChar"/>
                        </w:rPr>
                        <w:alias w:val="Title"/>
                        <w:tag w:val=""/>
                        <w:id w:val="-662304870"/>
                        <w:placeholder>
                          <w:docPart w:val="D05896B4CE364010B59724F89CF1C504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15:color w:val="FFCC00"/>
                        <w:text/>
                      </w:sdtPr>
                      <w:sdtEndPr>
                        <w:rPr>
                          <w:rStyle w:val="DocumentTitleLargeChar"/>
                        </w:rPr>
                      </w:sdtEndPr>
                      <w:sdtContent>
                        <w:r w:rsidR="006D18F5" w:rsidRPr="006D18F5">
                          <w:rPr>
                            <w:rStyle w:val="DocumentTitleLargeChar"/>
                          </w:rPr>
                          <w:t xml:space="preserve">BLACK SPOT NOMINATION </w:t>
                        </w:r>
                        <w:r w:rsidR="00914BE8">
                          <w:rPr>
                            <w:rStyle w:val="DocumentTitleLargeChar"/>
                          </w:rPr>
                          <w:t>FORM</w:t>
                        </w:r>
                      </w:sdtContent>
                    </w:sdt>
                  </w:p>
                  <w:sdt>
                    <w:sdtPr>
                      <w:rPr>
                        <w:rStyle w:val="SubjectLargeChar"/>
                      </w:rPr>
                      <w:alias w:val="Subtitle"/>
                      <w:tag w:val="Subtitle"/>
                      <w:id w:val="-590240370"/>
                      <w:placeholder>
                        <w:docPart w:val="737A6586E09442DA98B4AEF5FB9EEE25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color w:val="FFCC00"/>
                      <w:text/>
                    </w:sdtPr>
                    <w:sdtEndPr>
                      <w:rPr>
                        <w:rStyle w:val="SubjectLargeChar"/>
                      </w:rPr>
                    </w:sdtEndPr>
                    <w:sdtContent>
                      <w:p w14:paraId="74104FD4" w14:textId="00F6FDC8" w:rsidR="00086A8E" w:rsidRPr="00FD61E1" w:rsidRDefault="00112433" w:rsidP="00086A8E">
                        <w:pPr>
                          <w:pStyle w:val="SubjectLarge"/>
                        </w:pPr>
                        <w:r>
                          <w:rPr>
                            <w:rStyle w:val="SubjectLargeChar"/>
                          </w:rPr>
                          <w:t>SOUTH AUSTRALIA 2026-2027</w:t>
                        </w:r>
                      </w:p>
                    </w:sdtContent>
                  </w:sdt>
                </w:txbxContent>
              </v:textbox>
              <w10:wrap type="topAndBottom" anchorx="margin" anchory="page"/>
              <w10:anchorlock/>
            </v:shape>
          </w:pict>
        </mc:Fallback>
      </mc:AlternateContent>
    </w:r>
    <w:r w:rsidR="00173E4D">
      <w:rPr>
        <w:noProof/>
      </w:rPr>
      <mc:AlternateContent>
        <mc:Choice Requires="wps">
          <w:drawing>
            <wp:anchor distT="0" distB="0" distL="0" distR="0" simplePos="0" relativeHeight="251727872" behindDoc="0" locked="0" layoutInCell="1" allowOverlap="1" wp14:anchorId="5339ADBB" wp14:editId="66CAB0AE">
              <wp:simplePos x="543464" y="362309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8415"/>
              <wp:wrapNone/>
              <wp:docPr id="9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954FA5" w14:textId="77777777" w:rsidR="00173E4D" w:rsidRPr="00173E4D" w:rsidRDefault="00173E4D" w:rsidP="00173E4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73E4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39ADBB" id="Text Box 9" o:spid="_x0000_s1033" type="#_x0000_t202" alt="OFFICIAL" style="position:absolute;margin-left:0;margin-top:0;width:34.95pt;height:34.95pt;z-index:25172787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" filled="f" stroked="f">
              <v:textbox style="mso-fit-shape-to-text:t" inset="0,15pt,0,0">
                <w:txbxContent>
                  <w:p w14:paraId="3B954FA5" w14:textId="77777777" w:rsidR="00173E4D" w:rsidRPr="00173E4D" w:rsidRDefault="00173E4D" w:rsidP="00173E4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73E4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94013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4687F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4889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80414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5821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B7ED4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B4A8C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CC24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4E31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BC8A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52AB2"/>
    <w:multiLevelType w:val="hybridMultilevel"/>
    <w:tmpl w:val="394A4D70"/>
    <w:lvl w:ilvl="0" w:tplc="64E6560C">
      <w:start w:val="1"/>
      <w:numFmt w:val="bullet"/>
      <w:pStyle w:val="Bulletlist3"/>
      <w:lvlText w:val=""/>
      <w:lvlJc w:val="left"/>
      <w:pPr>
        <w:ind w:left="927" w:hanging="360"/>
      </w:pPr>
      <w:rPr>
        <w:rFonts w:ascii="Symbol" w:hAnsi="Symbol" w:hint="default"/>
        <w:color w:val="A4A492" w:themeColor="background1" w:themeShade="A6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0E5508B3"/>
    <w:multiLevelType w:val="hybridMultilevel"/>
    <w:tmpl w:val="EB629898"/>
    <w:lvl w:ilvl="0" w:tplc="3C68B3CC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</w:rPr>
    </w:lvl>
    <w:lvl w:ilvl="1" w:tplc="A5FC218E">
      <w:start w:val="1"/>
      <w:numFmt w:val="lowerLetter"/>
      <w:pStyle w:val="Numberedlist2"/>
      <w:lvlText w:val="%2."/>
      <w:lvlJc w:val="left"/>
      <w:pPr>
        <w:ind w:left="1440" w:hanging="360"/>
      </w:pPr>
    </w:lvl>
    <w:lvl w:ilvl="2" w:tplc="759EB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5971CD"/>
    <w:multiLevelType w:val="hybridMultilevel"/>
    <w:tmpl w:val="4170D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DA646C"/>
    <w:multiLevelType w:val="hybridMultilevel"/>
    <w:tmpl w:val="A176DC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555A72"/>
    <w:multiLevelType w:val="multilevel"/>
    <w:tmpl w:val="E14A5490"/>
    <w:lvl w:ilvl="0">
      <w:start w:val="1"/>
      <w:numFmt w:val="decimal"/>
      <w:pStyle w:val="ListNumbers"/>
      <w:lvlText w:val="%1."/>
      <w:lvlJc w:val="left"/>
      <w:pPr>
        <w:ind w:left="992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17" w:hanging="425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842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267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692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11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42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7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92" w:hanging="425"/>
      </w:pPr>
      <w:rPr>
        <w:rFonts w:hint="default"/>
      </w:rPr>
    </w:lvl>
  </w:abstractNum>
  <w:abstractNum w:abstractNumId="15" w15:restartNumberingAfterBreak="0">
    <w:nsid w:val="33F3292A"/>
    <w:multiLevelType w:val="hybridMultilevel"/>
    <w:tmpl w:val="F5C66D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7415AD"/>
    <w:multiLevelType w:val="hybridMultilevel"/>
    <w:tmpl w:val="FB6CEF94"/>
    <w:lvl w:ilvl="0" w:tplc="12CA2900">
      <w:start w:val="1"/>
      <w:numFmt w:val="bullet"/>
      <w:pStyle w:val="Bulletlist"/>
      <w:lvlText w:val=""/>
      <w:lvlJc w:val="left"/>
      <w:pPr>
        <w:ind w:left="361" w:hanging="360"/>
      </w:pPr>
      <w:rPr>
        <w:rFonts w:ascii="Symbol" w:hAnsi="Symbol" w:hint="default"/>
        <w:color w:val="000000" w:themeColor="text2"/>
      </w:rPr>
    </w:lvl>
    <w:lvl w:ilvl="1" w:tplc="B64C1C0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2620C4"/>
    <w:multiLevelType w:val="multilevel"/>
    <w:tmpl w:val="0C09001D"/>
    <w:styleLink w:val="DIT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FCDBC9" w:themeColor="accent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7699B5" w:themeColor="text1" w:themeTint="8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2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2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 w:themeColor="text2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0000" w:themeColor="text2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000000" w:themeColor="text2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000000" w:themeColor="text2"/>
      </w:rPr>
    </w:lvl>
  </w:abstractNum>
  <w:abstractNum w:abstractNumId="18" w15:restartNumberingAfterBreak="0">
    <w:nsid w:val="5AA2345F"/>
    <w:multiLevelType w:val="hybridMultilevel"/>
    <w:tmpl w:val="1A50AF1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A95BD1"/>
    <w:multiLevelType w:val="multilevel"/>
    <w:tmpl w:val="4AF6457A"/>
    <w:styleLink w:val="DITNumbers"/>
    <w:lvl w:ilvl="0">
      <w:start w:val="1"/>
      <w:numFmt w:val="decimal"/>
      <w:lvlText w:val="%1."/>
      <w:lvlJc w:val="left"/>
      <w:pPr>
        <w:ind w:left="363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6" w:hanging="36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9" w:hanging="36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52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15" w:hanging="36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78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41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904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67" w:hanging="363"/>
      </w:pPr>
      <w:rPr>
        <w:rFonts w:hint="default"/>
      </w:rPr>
    </w:lvl>
  </w:abstractNum>
  <w:abstractNum w:abstractNumId="20" w15:restartNumberingAfterBreak="0">
    <w:nsid w:val="5C4623CA"/>
    <w:multiLevelType w:val="hybridMultilevel"/>
    <w:tmpl w:val="6630E0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C62E95"/>
    <w:multiLevelType w:val="multilevel"/>
    <w:tmpl w:val="019E77B4"/>
    <w:lvl w:ilvl="0">
      <w:start w:val="1"/>
      <w:numFmt w:val="bullet"/>
      <w:pStyle w:val="ListBullets"/>
      <w:lvlText w:val=""/>
      <w:lvlJc w:val="left"/>
      <w:pPr>
        <w:ind w:left="992" w:hanging="425"/>
      </w:pPr>
      <w:rPr>
        <w:rFonts w:ascii="Symbol" w:hAnsi="Symbol" w:hint="default"/>
        <w:color w:val="000000" w:themeColor="text2"/>
      </w:rPr>
    </w:lvl>
    <w:lvl w:ilvl="1">
      <w:start w:val="1"/>
      <w:numFmt w:val="bullet"/>
      <w:lvlText w:val="–"/>
      <w:lvlJc w:val="left"/>
      <w:pPr>
        <w:ind w:left="1417" w:hanging="425"/>
      </w:pPr>
      <w:rPr>
        <w:rFonts w:ascii="Arial" w:hAnsi="Arial" w:hint="default"/>
        <w:b w:val="0"/>
        <w:color w:val="202F3B" w:themeColor="text1"/>
      </w:rPr>
    </w:lvl>
    <w:lvl w:ilvl="2">
      <w:start w:val="1"/>
      <w:numFmt w:val="bullet"/>
      <w:lvlText w:val=""/>
      <w:lvlJc w:val="left"/>
      <w:pPr>
        <w:ind w:left="1842" w:hanging="425"/>
      </w:pPr>
      <w:rPr>
        <w:rFonts w:ascii="Symbol" w:hAnsi="Symbol" w:hint="default"/>
        <w:color w:val="202F3B" w:themeColor="text1"/>
      </w:rPr>
    </w:lvl>
    <w:lvl w:ilvl="3">
      <w:start w:val="1"/>
      <w:numFmt w:val="bullet"/>
      <w:lvlText w:val="–"/>
      <w:lvlJc w:val="left"/>
      <w:pPr>
        <w:ind w:left="2267" w:hanging="425"/>
      </w:pPr>
      <w:rPr>
        <w:rFonts w:ascii="Arial" w:hAnsi="Arial" w:hint="default"/>
        <w:color w:val="202F3B" w:themeColor="text1"/>
      </w:rPr>
    </w:lvl>
    <w:lvl w:ilvl="4">
      <w:start w:val="1"/>
      <w:numFmt w:val="bullet"/>
      <w:lvlText w:val=""/>
      <w:lvlJc w:val="left"/>
      <w:pPr>
        <w:ind w:left="2692" w:hanging="425"/>
      </w:pPr>
      <w:rPr>
        <w:rFonts w:ascii="Symbol" w:hAnsi="Symbol" w:hint="default"/>
        <w:color w:val="202F3B" w:themeColor="text1"/>
      </w:rPr>
    </w:lvl>
    <w:lvl w:ilvl="5">
      <w:start w:val="1"/>
      <w:numFmt w:val="bullet"/>
      <w:lvlText w:val="–"/>
      <w:lvlJc w:val="left"/>
      <w:pPr>
        <w:ind w:left="3117" w:hanging="425"/>
      </w:pPr>
      <w:rPr>
        <w:rFonts w:ascii="Arial" w:hAnsi="Arial" w:hint="default"/>
        <w:color w:val="202F3B" w:themeColor="text1"/>
      </w:rPr>
    </w:lvl>
    <w:lvl w:ilvl="6">
      <w:start w:val="1"/>
      <w:numFmt w:val="bullet"/>
      <w:lvlText w:val=""/>
      <w:lvlJc w:val="left"/>
      <w:pPr>
        <w:ind w:left="3542" w:hanging="425"/>
      </w:pPr>
      <w:rPr>
        <w:rFonts w:ascii="Symbol" w:hAnsi="Symbol" w:hint="default"/>
        <w:color w:val="202F3B" w:themeColor="text1"/>
      </w:rPr>
    </w:lvl>
    <w:lvl w:ilvl="7">
      <w:start w:val="1"/>
      <w:numFmt w:val="bullet"/>
      <w:lvlText w:val="–"/>
      <w:lvlJc w:val="left"/>
      <w:pPr>
        <w:ind w:left="3967" w:hanging="425"/>
      </w:pPr>
      <w:rPr>
        <w:rFonts w:ascii="Arial" w:hAnsi="Arial" w:hint="default"/>
        <w:color w:val="202F3B" w:themeColor="text1"/>
      </w:rPr>
    </w:lvl>
    <w:lvl w:ilvl="8">
      <w:start w:val="1"/>
      <w:numFmt w:val="bullet"/>
      <w:lvlText w:val=""/>
      <w:lvlJc w:val="left"/>
      <w:pPr>
        <w:ind w:left="4392" w:hanging="425"/>
      </w:pPr>
      <w:rPr>
        <w:rFonts w:ascii="Symbol" w:hAnsi="Symbol" w:hint="default"/>
        <w:color w:val="202F3B" w:themeColor="text1"/>
      </w:rPr>
    </w:lvl>
  </w:abstractNum>
  <w:abstractNum w:abstractNumId="22" w15:restartNumberingAfterBreak="0">
    <w:nsid w:val="73903A02"/>
    <w:multiLevelType w:val="multilevel"/>
    <w:tmpl w:val="47CA7F66"/>
    <w:lvl w:ilvl="0">
      <w:start w:val="1"/>
      <w:numFmt w:val="decimal"/>
      <w:lvlText w:val="%1."/>
      <w:lvlJc w:val="left"/>
      <w:pPr>
        <w:tabs>
          <w:tab w:val="num" w:pos="720"/>
        </w:tabs>
        <w:ind w:left="992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45"/>
        </w:tabs>
        <w:ind w:left="1417" w:hanging="425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570"/>
        </w:tabs>
        <w:ind w:left="1842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995"/>
        </w:tabs>
        <w:ind w:left="2267" w:hanging="425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420"/>
        </w:tabs>
        <w:ind w:left="2692" w:hanging="425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845"/>
        </w:tabs>
        <w:ind w:left="311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70"/>
        </w:tabs>
        <w:ind w:left="3542" w:hanging="425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695"/>
        </w:tabs>
        <w:ind w:left="3967" w:hanging="425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4120"/>
        </w:tabs>
        <w:ind w:left="4392" w:hanging="425"/>
      </w:pPr>
      <w:rPr>
        <w:rFonts w:hint="default"/>
      </w:rPr>
    </w:lvl>
  </w:abstractNum>
  <w:abstractNum w:abstractNumId="23" w15:restartNumberingAfterBreak="0">
    <w:nsid w:val="7AF7358E"/>
    <w:multiLevelType w:val="hybridMultilevel"/>
    <w:tmpl w:val="FB8255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6E62F7"/>
    <w:multiLevelType w:val="hybridMultilevel"/>
    <w:tmpl w:val="281C0884"/>
    <w:lvl w:ilvl="0" w:tplc="F2B21F02">
      <w:start w:val="1"/>
      <w:numFmt w:val="bullet"/>
      <w:pStyle w:val="Bulletlist2"/>
      <w:lvlText w:val=""/>
      <w:lvlJc w:val="left"/>
      <w:pPr>
        <w:ind w:left="644" w:hanging="360"/>
      </w:pPr>
      <w:rPr>
        <w:rFonts w:ascii="Symbol" w:hAnsi="Symbol" w:hint="default"/>
        <w:color w:val="FCDBC9" w:themeColor="accent2"/>
      </w:rPr>
    </w:lvl>
    <w:lvl w:ilvl="1" w:tplc="0C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DC788140">
      <w:start w:val="1"/>
      <w:numFmt w:val="bullet"/>
      <w:lvlText w:val="̶"/>
      <w:lvlJc w:val="left"/>
      <w:pPr>
        <w:ind w:left="2444" w:hanging="360"/>
      </w:pPr>
      <w:rPr>
        <w:rFonts w:ascii="Arial" w:hAnsi="Arial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7CF1009D"/>
    <w:multiLevelType w:val="multilevel"/>
    <w:tmpl w:val="0C09001D"/>
    <w:numStyleLink w:val="DITBulletList"/>
  </w:abstractNum>
  <w:abstractNum w:abstractNumId="26" w15:restartNumberingAfterBreak="0">
    <w:nsid w:val="7E9E3B0D"/>
    <w:multiLevelType w:val="hybridMultilevel"/>
    <w:tmpl w:val="A98C0170"/>
    <w:lvl w:ilvl="0" w:tplc="695A272E">
      <w:start w:val="1"/>
      <w:numFmt w:val="lowerRoman"/>
      <w:pStyle w:val="Numberedlist3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819565591">
    <w:abstractNumId w:val="18"/>
  </w:num>
  <w:num w:numId="2" w16cid:durableId="1967661855">
    <w:abstractNumId w:val="11"/>
  </w:num>
  <w:num w:numId="3" w16cid:durableId="808980439">
    <w:abstractNumId w:val="16"/>
  </w:num>
  <w:num w:numId="4" w16cid:durableId="102963804">
    <w:abstractNumId w:val="24"/>
  </w:num>
  <w:num w:numId="5" w16cid:durableId="665741575">
    <w:abstractNumId w:val="10"/>
  </w:num>
  <w:num w:numId="6" w16cid:durableId="870609730">
    <w:abstractNumId w:val="26"/>
  </w:num>
  <w:num w:numId="7" w16cid:durableId="250043461">
    <w:abstractNumId w:val="9"/>
  </w:num>
  <w:num w:numId="8" w16cid:durableId="699478823">
    <w:abstractNumId w:val="7"/>
  </w:num>
  <w:num w:numId="9" w16cid:durableId="144862352">
    <w:abstractNumId w:val="6"/>
  </w:num>
  <w:num w:numId="10" w16cid:durableId="1621767417">
    <w:abstractNumId w:val="5"/>
  </w:num>
  <w:num w:numId="11" w16cid:durableId="505285809">
    <w:abstractNumId w:val="4"/>
  </w:num>
  <w:num w:numId="12" w16cid:durableId="425541778">
    <w:abstractNumId w:val="8"/>
  </w:num>
  <w:num w:numId="13" w16cid:durableId="1018655774">
    <w:abstractNumId w:val="3"/>
  </w:num>
  <w:num w:numId="14" w16cid:durableId="1949000869">
    <w:abstractNumId w:val="2"/>
  </w:num>
  <w:num w:numId="15" w16cid:durableId="1252156412">
    <w:abstractNumId w:val="1"/>
  </w:num>
  <w:num w:numId="16" w16cid:durableId="1047684799">
    <w:abstractNumId w:val="0"/>
  </w:num>
  <w:num w:numId="17" w16cid:durableId="1378358396">
    <w:abstractNumId w:val="17"/>
  </w:num>
  <w:num w:numId="18" w16cid:durableId="496119983">
    <w:abstractNumId w:val="25"/>
  </w:num>
  <w:num w:numId="19" w16cid:durableId="1800762823">
    <w:abstractNumId w:val="19"/>
    <w:lvlOverride w:ilvl="0">
      <w:lvl w:ilvl="0">
        <w:start w:val="1"/>
        <w:numFmt w:val="decimal"/>
        <w:lvlText w:val="%1."/>
        <w:lvlJc w:val="left"/>
        <w:pPr>
          <w:ind w:left="363" w:hanging="363"/>
        </w:pPr>
        <w:rPr>
          <w:rFonts w:hint="default"/>
        </w:rPr>
      </w:lvl>
    </w:lvlOverride>
  </w:num>
  <w:num w:numId="20" w16cid:durableId="552884221">
    <w:abstractNumId w:val="22"/>
  </w:num>
  <w:num w:numId="21" w16cid:durableId="2025857742">
    <w:abstractNumId w:val="21"/>
  </w:num>
  <w:num w:numId="22" w16cid:durableId="829254167">
    <w:abstractNumId w:val="14"/>
  </w:num>
  <w:num w:numId="23" w16cid:durableId="1510365978">
    <w:abstractNumId w:val="19"/>
  </w:num>
  <w:num w:numId="24" w16cid:durableId="2011638375">
    <w:abstractNumId w:val="23"/>
  </w:num>
  <w:num w:numId="25" w16cid:durableId="219442665">
    <w:abstractNumId w:val="16"/>
  </w:num>
  <w:num w:numId="26" w16cid:durableId="926577409">
    <w:abstractNumId w:val="24"/>
  </w:num>
  <w:num w:numId="27" w16cid:durableId="1027833533">
    <w:abstractNumId w:val="10"/>
  </w:num>
  <w:num w:numId="28" w16cid:durableId="1593928331">
    <w:abstractNumId w:val="11"/>
  </w:num>
  <w:num w:numId="29" w16cid:durableId="1149592831">
    <w:abstractNumId w:val="11"/>
  </w:num>
  <w:num w:numId="30" w16cid:durableId="1730883346">
    <w:abstractNumId w:val="26"/>
  </w:num>
  <w:num w:numId="31" w16cid:durableId="92091697">
    <w:abstractNumId w:val="21"/>
  </w:num>
  <w:num w:numId="32" w16cid:durableId="113721046">
    <w:abstractNumId w:val="14"/>
  </w:num>
  <w:num w:numId="33" w16cid:durableId="2140682076">
    <w:abstractNumId w:val="16"/>
  </w:num>
  <w:num w:numId="34" w16cid:durableId="1187790138">
    <w:abstractNumId w:val="24"/>
  </w:num>
  <w:num w:numId="35" w16cid:durableId="1952736049">
    <w:abstractNumId w:val="10"/>
  </w:num>
  <w:num w:numId="36" w16cid:durableId="766656697">
    <w:abstractNumId w:val="11"/>
  </w:num>
  <w:num w:numId="37" w16cid:durableId="1578831376">
    <w:abstractNumId w:val="11"/>
  </w:num>
  <w:num w:numId="38" w16cid:durableId="524245586">
    <w:abstractNumId w:val="26"/>
  </w:num>
  <w:num w:numId="39" w16cid:durableId="1277978203">
    <w:abstractNumId w:val="21"/>
  </w:num>
  <w:num w:numId="40" w16cid:durableId="1275021452">
    <w:abstractNumId w:val="14"/>
  </w:num>
  <w:num w:numId="41" w16cid:durableId="702442050">
    <w:abstractNumId w:val="15"/>
  </w:num>
  <w:num w:numId="42" w16cid:durableId="1597983267">
    <w:abstractNumId w:val="20"/>
  </w:num>
  <w:num w:numId="43" w16cid:durableId="1269578846">
    <w:abstractNumId w:val="13"/>
  </w:num>
  <w:num w:numId="44" w16cid:durableId="22125924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attachedTemplate r:id="rId1"/>
  <w:stylePaneFormatFilter w:val="D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0" w:visibleStyles="1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8F5"/>
    <w:rsid w:val="00005532"/>
    <w:rsid w:val="00007B8F"/>
    <w:rsid w:val="000107F1"/>
    <w:rsid w:val="000136B1"/>
    <w:rsid w:val="00015806"/>
    <w:rsid w:val="00023B8E"/>
    <w:rsid w:val="00026BB8"/>
    <w:rsid w:val="00027AA0"/>
    <w:rsid w:val="000314FC"/>
    <w:rsid w:val="00050A9C"/>
    <w:rsid w:val="00052B93"/>
    <w:rsid w:val="000552A8"/>
    <w:rsid w:val="00056D9E"/>
    <w:rsid w:val="000601A8"/>
    <w:rsid w:val="00062AB4"/>
    <w:rsid w:val="00064354"/>
    <w:rsid w:val="00065B35"/>
    <w:rsid w:val="000672A3"/>
    <w:rsid w:val="000715FD"/>
    <w:rsid w:val="0007499B"/>
    <w:rsid w:val="00074AF0"/>
    <w:rsid w:val="000758D6"/>
    <w:rsid w:val="00085D6B"/>
    <w:rsid w:val="00086A8E"/>
    <w:rsid w:val="00092A03"/>
    <w:rsid w:val="000A4930"/>
    <w:rsid w:val="000A532D"/>
    <w:rsid w:val="000B30EE"/>
    <w:rsid w:val="000B66D9"/>
    <w:rsid w:val="000B6EFF"/>
    <w:rsid w:val="000D21F8"/>
    <w:rsid w:val="000D2292"/>
    <w:rsid w:val="000E4714"/>
    <w:rsid w:val="00101993"/>
    <w:rsid w:val="001019A7"/>
    <w:rsid w:val="00111463"/>
    <w:rsid w:val="00111CA7"/>
    <w:rsid w:val="001120EF"/>
    <w:rsid w:val="00112433"/>
    <w:rsid w:val="001153D1"/>
    <w:rsid w:val="00117183"/>
    <w:rsid w:val="00123AD1"/>
    <w:rsid w:val="00127615"/>
    <w:rsid w:val="00131027"/>
    <w:rsid w:val="0013142B"/>
    <w:rsid w:val="00140DF0"/>
    <w:rsid w:val="0014151A"/>
    <w:rsid w:val="00145973"/>
    <w:rsid w:val="00151C14"/>
    <w:rsid w:val="00156899"/>
    <w:rsid w:val="001571EC"/>
    <w:rsid w:val="00162A05"/>
    <w:rsid w:val="0016329A"/>
    <w:rsid w:val="0016353E"/>
    <w:rsid w:val="00170EA1"/>
    <w:rsid w:val="00171692"/>
    <w:rsid w:val="00173321"/>
    <w:rsid w:val="00173E4D"/>
    <w:rsid w:val="0018039A"/>
    <w:rsid w:val="001807D5"/>
    <w:rsid w:val="00183BF5"/>
    <w:rsid w:val="001844B5"/>
    <w:rsid w:val="001877D1"/>
    <w:rsid w:val="0019442D"/>
    <w:rsid w:val="0019710C"/>
    <w:rsid w:val="001A081E"/>
    <w:rsid w:val="001A0FFD"/>
    <w:rsid w:val="001A604C"/>
    <w:rsid w:val="001A64D1"/>
    <w:rsid w:val="001B6ED4"/>
    <w:rsid w:val="001C1026"/>
    <w:rsid w:val="001C2FB0"/>
    <w:rsid w:val="001D20A6"/>
    <w:rsid w:val="001D3461"/>
    <w:rsid w:val="001D3F24"/>
    <w:rsid w:val="001D4ED1"/>
    <w:rsid w:val="001D545B"/>
    <w:rsid w:val="001D5C12"/>
    <w:rsid w:val="001D5FFB"/>
    <w:rsid w:val="001D7AB0"/>
    <w:rsid w:val="001E116C"/>
    <w:rsid w:val="001E27A0"/>
    <w:rsid w:val="001E5D1A"/>
    <w:rsid w:val="001F18BB"/>
    <w:rsid w:val="001F3A10"/>
    <w:rsid w:val="001F4655"/>
    <w:rsid w:val="001F4977"/>
    <w:rsid w:val="001F7DAC"/>
    <w:rsid w:val="00200FBE"/>
    <w:rsid w:val="002048AD"/>
    <w:rsid w:val="0021305C"/>
    <w:rsid w:val="00214088"/>
    <w:rsid w:val="00230857"/>
    <w:rsid w:val="00231501"/>
    <w:rsid w:val="00232C4F"/>
    <w:rsid w:val="002349E7"/>
    <w:rsid w:val="00237220"/>
    <w:rsid w:val="00237512"/>
    <w:rsid w:val="00237C0F"/>
    <w:rsid w:val="0024090A"/>
    <w:rsid w:val="0024251C"/>
    <w:rsid w:val="0024310F"/>
    <w:rsid w:val="0024384C"/>
    <w:rsid w:val="00254566"/>
    <w:rsid w:val="00254920"/>
    <w:rsid w:val="00254F27"/>
    <w:rsid w:val="00255E9F"/>
    <w:rsid w:val="00256E21"/>
    <w:rsid w:val="0026092E"/>
    <w:rsid w:val="00261DB3"/>
    <w:rsid w:val="00265180"/>
    <w:rsid w:val="00265684"/>
    <w:rsid w:val="00271DB3"/>
    <w:rsid w:val="00272D3C"/>
    <w:rsid w:val="002776EB"/>
    <w:rsid w:val="00277A05"/>
    <w:rsid w:val="0028311A"/>
    <w:rsid w:val="002852CF"/>
    <w:rsid w:val="00293718"/>
    <w:rsid w:val="00296764"/>
    <w:rsid w:val="0029682E"/>
    <w:rsid w:val="002A13E2"/>
    <w:rsid w:val="002A64CD"/>
    <w:rsid w:val="002A7BFB"/>
    <w:rsid w:val="002B2603"/>
    <w:rsid w:val="002B6638"/>
    <w:rsid w:val="002C1354"/>
    <w:rsid w:val="002C3470"/>
    <w:rsid w:val="002D0571"/>
    <w:rsid w:val="002D1BA9"/>
    <w:rsid w:val="002D39F7"/>
    <w:rsid w:val="002D419D"/>
    <w:rsid w:val="002D4915"/>
    <w:rsid w:val="002D4ED4"/>
    <w:rsid w:val="002F01CB"/>
    <w:rsid w:val="002F33E0"/>
    <w:rsid w:val="0030361F"/>
    <w:rsid w:val="00303EBF"/>
    <w:rsid w:val="003250A7"/>
    <w:rsid w:val="00327559"/>
    <w:rsid w:val="00327787"/>
    <w:rsid w:val="00332AFF"/>
    <w:rsid w:val="00335ECE"/>
    <w:rsid w:val="00343B3C"/>
    <w:rsid w:val="00343C75"/>
    <w:rsid w:val="00343C85"/>
    <w:rsid w:val="00344802"/>
    <w:rsid w:val="00344A45"/>
    <w:rsid w:val="00347426"/>
    <w:rsid w:val="00354DDA"/>
    <w:rsid w:val="00356B6B"/>
    <w:rsid w:val="00357269"/>
    <w:rsid w:val="003622C6"/>
    <w:rsid w:val="0036703A"/>
    <w:rsid w:val="00367D32"/>
    <w:rsid w:val="00372827"/>
    <w:rsid w:val="00373014"/>
    <w:rsid w:val="00373196"/>
    <w:rsid w:val="00376B5A"/>
    <w:rsid w:val="003774C5"/>
    <w:rsid w:val="003779C1"/>
    <w:rsid w:val="00384A33"/>
    <w:rsid w:val="00384FE3"/>
    <w:rsid w:val="00390820"/>
    <w:rsid w:val="00394CD2"/>
    <w:rsid w:val="003A0BC4"/>
    <w:rsid w:val="003A195F"/>
    <w:rsid w:val="003A1A0C"/>
    <w:rsid w:val="003A1CA3"/>
    <w:rsid w:val="003A3D5C"/>
    <w:rsid w:val="003A7271"/>
    <w:rsid w:val="003D4EDC"/>
    <w:rsid w:val="003D5ECD"/>
    <w:rsid w:val="003E2090"/>
    <w:rsid w:val="003E2833"/>
    <w:rsid w:val="003E7EFC"/>
    <w:rsid w:val="003F67D7"/>
    <w:rsid w:val="003F7339"/>
    <w:rsid w:val="003F73EA"/>
    <w:rsid w:val="003F7629"/>
    <w:rsid w:val="00400A49"/>
    <w:rsid w:val="00401258"/>
    <w:rsid w:val="00401E19"/>
    <w:rsid w:val="00410719"/>
    <w:rsid w:val="004116F7"/>
    <w:rsid w:val="004129C7"/>
    <w:rsid w:val="00413623"/>
    <w:rsid w:val="00413833"/>
    <w:rsid w:val="004146C1"/>
    <w:rsid w:val="00416A77"/>
    <w:rsid w:val="00427C20"/>
    <w:rsid w:val="00431669"/>
    <w:rsid w:val="00433BEC"/>
    <w:rsid w:val="0043748C"/>
    <w:rsid w:val="00440B0F"/>
    <w:rsid w:val="004424EA"/>
    <w:rsid w:val="00443010"/>
    <w:rsid w:val="004541FD"/>
    <w:rsid w:val="004561F9"/>
    <w:rsid w:val="00461DB3"/>
    <w:rsid w:val="0046581C"/>
    <w:rsid w:val="004661EB"/>
    <w:rsid w:val="00467C4D"/>
    <w:rsid w:val="004723A7"/>
    <w:rsid w:val="00472A4C"/>
    <w:rsid w:val="00472DB4"/>
    <w:rsid w:val="004732FB"/>
    <w:rsid w:val="00474DB1"/>
    <w:rsid w:val="00481DCF"/>
    <w:rsid w:val="00493D1E"/>
    <w:rsid w:val="004A1616"/>
    <w:rsid w:val="004A1A9D"/>
    <w:rsid w:val="004B6A50"/>
    <w:rsid w:val="004C1F1C"/>
    <w:rsid w:val="004C28C5"/>
    <w:rsid w:val="004C3505"/>
    <w:rsid w:val="004C3556"/>
    <w:rsid w:val="004C42EB"/>
    <w:rsid w:val="004C5198"/>
    <w:rsid w:val="004C65C9"/>
    <w:rsid w:val="004D0A49"/>
    <w:rsid w:val="004D46F5"/>
    <w:rsid w:val="004D4E85"/>
    <w:rsid w:val="004D5284"/>
    <w:rsid w:val="004D55E3"/>
    <w:rsid w:val="004E1119"/>
    <w:rsid w:val="004E1B77"/>
    <w:rsid w:val="004E230A"/>
    <w:rsid w:val="004E4362"/>
    <w:rsid w:val="004E69CB"/>
    <w:rsid w:val="004F134A"/>
    <w:rsid w:val="00501F11"/>
    <w:rsid w:val="00503187"/>
    <w:rsid w:val="00503C6B"/>
    <w:rsid w:val="00505CA8"/>
    <w:rsid w:val="00510A6F"/>
    <w:rsid w:val="00510E2B"/>
    <w:rsid w:val="00511139"/>
    <w:rsid w:val="00511D10"/>
    <w:rsid w:val="00517DFC"/>
    <w:rsid w:val="00521251"/>
    <w:rsid w:val="00521686"/>
    <w:rsid w:val="00522B28"/>
    <w:rsid w:val="005369CE"/>
    <w:rsid w:val="005370E9"/>
    <w:rsid w:val="005400BD"/>
    <w:rsid w:val="005403D3"/>
    <w:rsid w:val="005429B8"/>
    <w:rsid w:val="00547479"/>
    <w:rsid w:val="00551E10"/>
    <w:rsid w:val="00554245"/>
    <w:rsid w:val="00556AD9"/>
    <w:rsid w:val="00557618"/>
    <w:rsid w:val="0056062F"/>
    <w:rsid w:val="0056078B"/>
    <w:rsid w:val="005658F9"/>
    <w:rsid w:val="00572BE8"/>
    <w:rsid w:val="005732B5"/>
    <w:rsid w:val="005803D0"/>
    <w:rsid w:val="00580E77"/>
    <w:rsid w:val="00582037"/>
    <w:rsid w:val="005838E6"/>
    <w:rsid w:val="00591955"/>
    <w:rsid w:val="00592B9A"/>
    <w:rsid w:val="0059330B"/>
    <w:rsid w:val="0059627E"/>
    <w:rsid w:val="005A1057"/>
    <w:rsid w:val="005A1DFD"/>
    <w:rsid w:val="005B3B9E"/>
    <w:rsid w:val="005B440E"/>
    <w:rsid w:val="005B52C9"/>
    <w:rsid w:val="005B72B4"/>
    <w:rsid w:val="005C2B85"/>
    <w:rsid w:val="005C44ED"/>
    <w:rsid w:val="005C476B"/>
    <w:rsid w:val="005C7717"/>
    <w:rsid w:val="005D4DCA"/>
    <w:rsid w:val="005D5C36"/>
    <w:rsid w:val="005D5D3B"/>
    <w:rsid w:val="005E4858"/>
    <w:rsid w:val="005E4AA1"/>
    <w:rsid w:val="005E4B12"/>
    <w:rsid w:val="005E708B"/>
    <w:rsid w:val="00602B49"/>
    <w:rsid w:val="00602BB0"/>
    <w:rsid w:val="00602F47"/>
    <w:rsid w:val="00611710"/>
    <w:rsid w:val="00611974"/>
    <w:rsid w:val="0061344B"/>
    <w:rsid w:val="00617CB6"/>
    <w:rsid w:val="00620F6A"/>
    <w:rsid w:val="00626117"/>
    <w:rsid w:val="0063158D"/>
    <w:rsid w:val="0064281E"/>
    <w:rsid w:val="00642866"/>
    <w:rsid w:val="00643D1F"/>
    <w:rsid w:val="006442FA"/>
    <w:rsid w:val="00651F07"/>
    <w:rsid w:val="00653AC1"/>
    <w:rsid w:val="0067249B"/>
    <w:rsid w:val="006731C3"/>
    <w:rsid w:val="00674FDB"/>
    <w:rsid w:val="006847B9"/>
    <w:rsid w:val="0069020F"/>
    <w:rsid w:val="00691465"/>
    <w:rsid w:val="00692D99"/>
    <w:rsid w:val="00694895"/>
    <w:rsid w:val="0069624C"/>
    <w:rsid w:val="00696F3F"/>
    <w:rsid w:val="006A03E3"/>
    <w:rsid w:val="006A2CD1"/>
    <w:rsid w:val="006A382B"/>
    <w:rsid w:val="006A42EC"/>
    <w:rsid w:val="006B4891"/>
    <w:rsid w:val="006B6C4D"/>
    <w:rsid w:val="006C683B"/>
    <w:rsid w:val="006D0567"/>
    <w:rsid w:val="006D18F5"/>
    <w:rsid w:val="006D6EE3"/>
    <w:rsid w:val="006E0700"/>
    <w:rsid w:val="006E080E"/>
    <w:rsid w:val="006F2564"/>
    <w:rsid w:val="00701962"/>
    <w:rsid w:val="00711376"/>
    <w:rsid w:val="007172D6"/>
    <w:rsid w:val="00717DAC"/>
    <w:rsid w:val="00721548"/>
    <w:rsid w:val="00731D1F"/>
    <w:rsid w:val="0073533B"/>
    <w:rsid w:val="00737F95"/>
    <w:rsid w:val="00740F79"/>
    <w:rsid w:val="0074307A"/>
    <w:rsid w:val="00747269"/>
    <w:rsid w:val="00754382"/>
    <w:rsid w:val="00756A4F"/>
    <w:rsid w:val="007625D6"/>
    <w:rsid w:val="00762D65"/>
    <w:rsid w:val="0076555C"/>
    <w:rsid w:val="00770FA5"/>
    <w:rsid w:val="007728E7"/>
    <w:rsid w:val="00775646"/>
    <w:rsid w:val="0077621C"/>
    <w:rsid w:val="00776EE2"/>
    <w:rsid w:val="007772BF"/>
    <w:rsid w:val="00781511"/>
    <w:rsid w:val="00784278"/>
    <w:rsid w:val="0078598E"/>
    <w:rsid w:val="0079293F"/>
    <w:rsid w:val="007937D8"/>
    <w:rsid w:val="0079420A"/>
    <w:rsid w:val="007974C8"/>
    <w:rsid w:val="007A1D7F"/>
    <w:rsid w:val="007A219E"/>
    <w:rsid w:val="007C2588"/>
    <w:rsid w:val="007C30A3"/>
    <w:rsid w:val="007C3775"/>
    <w:rsid w:val="007D0105"/>
    <w:rsid w:val="007D5C41"/>
    <w:rsid w:val="007D5E4F"/>
    <w:rsid w:val="007E0D2E"/>
    <w:rsid w:val="007F5755"/>
    <w:rsid w:val="00801896"/>
    <w:rsid w:val="00804B6E"/>
    <w:rsid w:val="008055E3"/>
    <w:rsid w:val="00807C8B"/>
    <w:rsid w:val="00810F1D"/>
    <w:rsid w:val="00811F1B"/>
    <w:rsid w:val="008129D5"/>
    <w:rsid w:val="00817069"/>
    <w:rsid w:val="008175E6"/>
    <w:rsid w:val="00820729"/>
    <w:rsid w:val="0082487C"/>
    <w:rsid w:val="0082763F"/>
    <w:rsid w:val="0082787D"/>
    <w:rsid w:val="00830B00"/>
    <w:rsid w:val="008311A0"/>
    <w:rsid w:val="00832DC0"/>
    <w:rsid w:val="0083432B"/>
    <w:rsid w:val="00837191"/>
    <w:rsid w:val="00837BC2"/>
    <w:rsid w:val="00841EF3"/>
    <w:rsid w:val="00846738"/>
    <w:rsid w:val="0085061C"/>
    <w:rsid w:val="0085635B"/>
    <w:rsid w:val="00857B98"/>
    <w:rsid w:val="008664FA"/>
    <w:rsid w:val="00866C18"/>
    <w:rsid w:val="008676E8"/>
    <w:rsid w:val="008739C1"/>
    <w:rsid w:val="00885F53"/>
    <w:rsid w:val="0088710C"/>
    <w:rsid w:val="00887436"/>
    <w:rsid w:val="00887FA5"/>
    <w:rsid w:val="008951F1"/>
    <w:rsid w:val="008976AF"/>
    <w:rsid w:val="008A0E58"/>
    <w:rsid w:val="008A2029"/>
    <w:rsid w:val="008A3EBC"/>
    <w:rsid w:val="008A6241"/>
    <w:rsid w:val="008A6A20"/>
    <w:rsid w:val="008B16A6"/>
    <w:rsid w:val="008C553C"/>
    <w:rsid w:val="008D0073"/>
    <w:rsid w:val="008D1128"/>
    <w:rsid w:val="008D1E44"/>
    <w:rsid w:val="008D5611"/>
    <w:rsid w:val="008E10CA"/>
    <w:rsid w:val="008E2BC4"/>
    <w:rsid w:val="008E37DF"/>
    <w:rsid w:val="008E5A54"/>
    <w:rsid w:val="008E77AD"/>
    <w:rsid w:val="008F097F"/>
    <w:rsid w:val="009011A6"/>
    <w:rsid w:val="0090160A"/>
    <w:rsid w:val="0090417C"/>
    <w:rsid w:val="0090570C"/>
    <w:rsid w:val="00906331"/>
    <w:rsid w:val="00913AB4"/>
    <w:rsid w:val="00914BE8"/>
    <w:rsid w:val="00915B62"/>
    <w:rsid w:val="009208EF"/>
    <w:rsid w:val="00931499"/>
    <w:rsid w:val="00936401"/>
    <w:rsid w:val="00936ACA"/>
    <w:rsid w:val="00940552"/>
    <w:rsid w:val="00945BCE"/>
    <w:rsid w:val="00947C03"/>
    <w:rsid w:val="00950C54"/>
    <w:rsid w:val="00961787"/>
    <w:rsid w:val="00961E8F"/>
    <w:rsid w:val="00963748"/>
    <w:rsid w:val="00963EE9"/>
    <w:rsid w:val="00964E17"/>
    <w:rsid w:val="00974073"/>
    <w:rsid w:val="00974D10"/>
    <w:rsid w:val="0097548D"/>
    <w:rsid w:val="009847F7"/>
    <w:rsid w:val="00985488"/>
    <w:rsid w:val="00985884"/>
    <w:rsid w:val="00990759"/>
    <w:rsid w:val="009934A3"/>
    <w:rsid w:val="00993E84"/>
    <w:rsid w:val="00994718"/>
    <w:rsid w:val="009B4F0E"/>
    <w:rsid w:val="009B5886"/>
    <w:rsid w:val="009B747F"/>
    <w:rsid w:val="009C2F0C"/>
    <w:rsid w:val="009C50FC"/>
    <w:rsid w:val="009C741D"/>
    <w:rsid w:val="009D0369"/>
    <w:rsid w:val="009D72DC"/>
    <w:rsid w:val="009F011D"/>
    <w:rsid w:val="009F1863"/>
    <w:rsid w:val="009F19AC"/>
    <w:rsid w:val="009F1E2C"/>
    <w:rsid w:val="009F2E0B"/>
    <w:rsid w:val="009F6494"/>
    <w:rsid w:val="00A03B10"/>
    <w:rsid w:val="00A12C1A"/>
    <w:rsid w:val="00A138C4"/>
    <w:rsid w:val="00A14C65"/>
    <w:rsid w:val="00A15506"/>
    <w:rsid w:val="00A1560E"/>
    <w:rsid w:val="00A16B86"/>
    <w:rsid w:val="00A2091C"/>
    <w:rsid w:val="00A271D2"/>
    <w:rsid w:val="00A428F7"/>
    <w:rsid w:val="00A53574"/>
    <w:rsid w:val="00A5638E"/>
    <w:rsid w:val="00A665FB"/>
    <w:rsid w:val="00A6748D"/>
    <w:rsid w:val="00A73CA5"/>
    <w:rsid w:val="00A804F4"/>
    <w:rsid w:val="00A8174F"/>
    <w:rsid w:val="00A8316C"/>
    <w:rsid w:val="00A83D27"/>
    <w:rsid w:val="00A83F12"/>
    <w:rsid w:val="00A84383"/>
    <w:rsid w:val="00A87A19"/>
    <w:rsid w:val="00A9144E"/>
    <w:rsid w:val="00A92EDE"/>
    <w:rsid w:val="00A949DE"/>
    <w:rsid w:val="00A95171"/>
    <w:rsid w:val="00A96209"/>
    <w:rsid w:val="00AA2675"/>
    <w:rsid w:val="00AA29A3"/>
    <w:rsid w:val="00AA47F6"/>
    <w:rsid w:val="00AA59E8"/>
    <w:rsid w:val="00AA6ED3"/>
    <w:rsid w:val="00AB079D"/>
    <w:rsid w:val="00AB0860"/>
    <w:rsid w:val="00AB4E1A"/>
    <w:rsid w:val="00AB5B3C"/>
    <w:rsid w:val="00AB7817"/>
    <w:rsid w:val="00AC176B"/>
    <w:rsid w:val="00AD6D57"/>
    <w:rsid w:val="00AD7BB2"/>
    <w:rsid w:val="00AE3FF2"/>
    <w:rsid w:val="00AE6C12"/>
    <w:rsid w:val="00AE7E12"/>
    <w:rsid w:val="00AF06C3"/>
    <w:rsid w:val="00B02772"/>
    <w:rsid w:val="00B02B81"/>
    <w:rsid w:val="00B07D2D"/>
    <w:rsid w:val="00B16112"/>
    <w:rsid w:val="00B26FE8"/>
    <w:rsid w:val="00B33366"/>
    <w:rsid w:val="00B36497"/>
    <w:rsid w:val="00B40114"/>
    <w:rsid w:val="00B40959"/>
    <w:rsid w:val="00B51E92"/>
    <w:rsid w:val="00B5408A"/>
    <w:rsid w:val="00B57097"/>
    <w:rsid w:val="00B65873"/>
    <w:rsid w:val="00B677E0"/>
    <w:rsid w:val="00B84176"/>
    <w:rsid w:val="00B849C6"/>
    <w:rsid w:val="00B860BC"/>
    <w:rsid w:val="00B87677"/>
    <w:rsid w:val="00B95085"/>
    <w:rsid w:val="00B96677"/>
    <w:rsid w:val="00BA014E"/>
    <w:rsid w:val="00BA0445"/>
    <w:rsid w:val="00BB27A5"/>
    <w:rsid w:val="00BB5012"/>
    <w:rsid w:val="00BC2148"/>
    <w:rsid w:val="00BC2786"/>
    <w:rsid w:val="00BC2B69"/>
    <w:rsid w:val="00BC385F"/>
    <w:rsid w:val="00BD1873"/>
    <w:rsid w:val="00BD6E48"/>
    <w:rsid w:val="00BE3D99"/>
    <w:rsid w:val="00C118DB"/>
    <w:rsid w:val="00C11D71"/>
    <w:rsid w:val="00C175A6"/>
    <w:rsid w:val="00C2072D"/>
    <w:rsid w:val="00C22F32"/>
    <w:rsid w:val="00C2616E"/>
    <w:rsid w:val="00C26D61"/>
    <w:rsid w:val="00C27324"/>
    <w:rsid w:val="00C279DC"/>
    <w:rsid w:val="00C30C14"/>
    <w:rsid w:val="00C32E71"/>
    <w:rsid w:val="00C332D8"/>
    <w:rsid w:val="00C378E9"/>
    <w:rsid w:val="00C40E4E"/>
    <w:rsid w:val="00C44DAB"/>
    <w:rsid w:val="00C51CFE"/>
    <w:rsid w:val="00C53F8A"/>
    <w:rsid w:val="00C54871"/>
    <w:rsid w:val="00C57EAA"/>
    <w:rsid w:val="00C60078"/>
    <w:rsid w:val="00C60233"/>
    <w:rsid w:val="00C664F2"/>
    <w:rsid w:val="00C748D4"/>
    <w:rsid w:val="00C87434"/>
    <w:rsid w:val="00C925C2"/>
    <w:rsid w:val="00C93F9D"/>
    <w:rsid w:val="00CA1BEB"/>
    <w:rsid w:val="00CA3AE7"/>
    <w:rsid w:val="00CA7793"/>
    <w:rsid w:val="00CC41B0"/>
    <w:rsid w:val="00CD7153"/>
    <w:rsid w:val="00CE1A6B"/>
    <w:rsid w:val="00CE1F34"/>
    <w:rsid w:val="00CE692C"/>
    <w:rsid w:val="00CF049D"/>
    <w:rsid w:val="00CF6670"/>
    <w:rsid w:val="00D0126C"/>
    <w:rsid w:val="00D12B8A"/>
    <w:rsid w:val="00D139A8"/>
    <w:rsid w:val="00D223EA"/>
    <w:rsid w:val="00D309BE"/>
    <w:rsid w:val="00D4127F"/>
    <w:rsid w:val="00D44C0F"/>
    <w:rsid w:val="00D44D9C"/>
    <w:rsid w:val="00D4548E"/>
    <w:rsid w:val="00D4555A"/>
    <w:rsid w:val="00D53F11"/>
    <w:rsid w:val="00D62F0C"/>
    <w:rsid w:val="00D63586"/>
    <w:rsid w:val="00D63B74"/>
    <w:rsid w:val="00D719C8"/>
    <w:rsid w:val="00D72352"/>
    <w:rsid w:val="00D74F56"/>
    <w:rsid w:val="00D762C0"/>
    <w:rsid w:val="00D821A6"/>
    <w:rsid w:val="00D83E00"/>
    <w:rsid w:val="00D8646C"/>
    <w:rsid w:val="00D90154"/>
    <w:rsid w:val="00D952BE"/>
    <w:rsid w:val="00DA1FD2"/>
    <w:rsid w:val="00DA5756"/>
    <w:rsid w:val="00DA7C5F"/>
    <w:rsid w:val="00DB0433"/>
    <w:rsid w:val="00DB19EB"/>
    <w:rsid w:val="00DB3251"/>
    <w:rsid w:val="00DB7DC9"/>
    <w:rsid w:val="00DC45DD"/>
    <w:rsid w:val="00DC54D8"/>
    <w:rsid w:val="00DC5B8C"/>
    <w:rsid w:val="00DC6781"/>
    <w:rsid w:val="00DD6441"/>
    <w:rsid w:val="00DD74D1"/>
    <w:rsid w:val="00DE1A20"/>
    <w:rsid w:val="00DE1D43"/>
    <w:rsid w:val="00DE263E"/>
    <w:rsid w:val="00DF2FE5"/>
    <w:rsid w:val="00DF3182"/>
    <w:rsid w:val="00DF4DFB"/>
    <w:rsid w:val="00E00559"/>
    <w:rsid w:val="00E050BD"/>
    <w:rsid w:val="00E062A6"/>
    <w:rsid w:val="00E06735"/>
    <w:rsid w:val="00E07FD7"/>
    <w:rsid w:val="00E12504"/>
    <w:rsid w:val="00E1312C"/>
    <w:rsid w:val="00E1354F"/>
    <w:rsid w:val="00E13858"/>
    <w:rsid w:val="00E24521"/>
    <w:rsid w:val="00E24E6B"/>
    <w:rsid w:val="00E2718A"/>
    <w:rsid w:val="00E31F55"/>
    <w:rsid w:val="00E324F3"/>
    <w:rsid w:val="00E32D30"/>
    <w:rsid w:val="00E405C9"/>
    <w:rsid w:val="00E43C96"/>
    <w:rsid w:val="00E64C8F"/>
    <w:rsid w:val="00E65EDE"/>
    <w:rsid w:val="00E70228"/>
    <w:rsid w:val="00E7035A"/>
    <w:rsid w:val="00E76BB4"/>
    <w:rsid w:val="00E76E8E"/>
    <w:rsid w:val="00E81362"/>
    <w:rsid w:val="00E82B2C"/>
    <w:rsid w:val="00E84217"/>
    <w:rsid w:val="00E84328"/>
    <w:rsid w:val="00E85E3A"/>
    <w:rsid w:val="00E8721B"/>
    <w:rsid w:val="00E9124C"/>
    <w:rsid w:val="00E913BF"/>
    <w:rsid w:val="00E95777"/>
    <w:rsid w:val="00E968FF"/>
    <w:rsid w:val="00E97BD7"/>
    <w:rsid w:val="00E97CD7"/>
    <w:rsid w:val="00EA12CB"/>
    <w:rsid w:val="00EA1BC5"/>
    <w:rsid w:val="00EC2126"/>
    <w:rsid w:val="00EC6A7D"/>
    <w:rsid w:val="00ED0790"/>
    <w:rsid w:val="00EE19E9"/>
    <w:rsid w:val="00EE39FF"/>
    <w:rsid w:val="00EF4A3D"/>
    <w:rsid w:val="00EF4E3A"/>
    <w:rsid w:val="00F02B0C"/>
    <w:rsid w:val="00F0472F"/>
    <w:rsid w:val="00F04FE9"/>
    <w:rsid w:val="00F07531"/>
    <w:rsid w:val="00F1069A"/>
    <w:rsid w:val="00F114C6"/>
    <w:rsid w:val="00F15F5A"/>
    <w:rsid w:val="00F2262F"/>
    <w:rsid w:val="00F24D47"/>
    <w:rsid w:val="00F27429"/>
    <w:rsid w:val="00F278FF"/>
    <w:rsid w:val="00F36B55"/>
    <w:rsid w:val="00F41F72"/>
    <w:rsid w:val="00F4739C"/>
    <w:rsid w:val="00F47A52"/>
    <w:rsid w:val="00F54652"/>
    <w:rsid w:val="00F6397E"/>
    <w:rsid w:val="00F70C28"/>
    <w:rsid w:val="00F72F6B"/>
    <w:rsid w:val="00F760AA"/>
    <w:rsid w:val="00F81058"/>
    <w:rsid w:val="00F84604"/>
    <w:rsid w:val="00F861BF"/>
    <w:rsid w:val="00F86B22"/>
    <w:rsid w:val="00F91FB6"/>
    <w:rsid w:val="00F92359"/>
    <w:rsid w:val="00F96A13"/>
    <w:rsid w:val="00F97567"/>
    <w:rsid w:val="00FA5E74"/>
    <w:rsid w:val="00FA6100"/>
    <w:rsid w:val="00FB036A"/>
    <w:rsid w:val="00FB1B21"/>
    <w:rsid w:val="00FB3697"/>
    <w:rsid w:val="00FC7C05"/>
    <w:rsid w:val="00FD071B"/>
    <w:rsid w:val="00FD5B2F"/>
    <w:rsid w:val="00FD61E1"/>
    <w:rsid w:val="00FE05A3"/>
    <w:rsid w:val="00FE2F84"/>
    <w:rsid w:val="00FF0385"/>
    <w:rsid w:val="00FF0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AF73A"/>
  <w15:chartTrackingRefBased/>
  <w15:docId w15:val="{3F74CBCA-4012-41A7-9F98-F078270DC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120" w:after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3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D1E"/>
  </w:style>
  <w:style w:type="paragraph" w:styleId="Heading1">
    <w:name w:val="heading 1"/>
    <w:basedOn w:val="Normal"/>
    <w:next w:val="Normal"/>
    <w:link w:val="Heading1Char"/>
    <w:uiPriority w:val="4"/>
    <w:qFormat/>
    <w:rsid w:val="00EA1BC5"/>
    <w:pPr>
      <w:keepNext/>
      <w:keepLines/>
      <w:pBdr>
        <w:bottom w:val="single" w:sz="18" w:space="3" w:color="DBA387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202F3B" w:themeColor="text1"/>
      <w:sz w:val="46"/>
      <w:szCs w:val="32"/>
    </w:rPr>
  </w:style>
  <w:style w:type="paragraph" w:styleId="Heading2">
    <w:name w:val="heading 2"/>
    <w:basedOn w:val="Normal"/>
    <w:next w:val="Normal"/>
    <w:link w:val="Heading2Char"/>
    <w:uiPriority w:val="5"/>
    <w:qFormat/>
    <w:rsid w:val="00F36B55"/>
    <w:pPr>
      <w:keepNext/>
      <w:keepLines/>
      <w:spacing w:before="360" w:after="100" w:afterAutospacing="1"/>
      <w:outlineLvl w:val="1"/>
    </w:pPr>
    <w:rPr>
      <w:rFonts w:asciiTheme="majorHAnsi" w:eastAsiaTheme="majorEastAsia" w:hAnsiTheme="majorHAnsi" w:cstheme="majorBidi"/>
      <w:b/>
      <w:color w:val="BD866B"/>
      <w:sz w:val="38"/>
      <w:szCs w:val="26"/>
    </w:rPr>
  </w:style>
  <w:style w:type="paragraph" w:styleId="Heading3">
    <w:name w:val="heading 3"/>
    <w:basedOn w:val="Normal"/>
    <w:next w:val="Normal"/>
    <w:link w:val="Heading3Char"/>
    <w:uiPriority w:val="6"/>
    <w:qFormat/>
    <w:rsid w:val="00F36B55"/>
    <w:pPr>
      <w:keepNext/>
      <w:keepLines/>
      <w:spacing w:before="360" w:after="100" w:afterAutospacing="1"/>
      <w:outlineLvl w:val="2"/>
    </w:pPr>
    <w:rPr>
      <w:rFonts w:asciiTheme="majorHAnsi" w:eastAsiaTheme="majorEastAsia" w:hAnsiTheme="majorHAnsi" w:cstheme="majorBidi"/>
      <w:color w:val="202F3B" w:themeColor="text1"/>
      <w:sz w:val="30"/>
      <w:szCs w:val="40"/>
    </w:rPr>
  </w:style>
  <w:style w:type="paragraph" w:styleId="Heading4">
    <w:name w:val="heading 4"/>
    <w:basedOn w:val="Normal"/>
    <w:next w:val="Normal"/>
    <w:link w:val="Heading4Char"/>
    <w:uiPriority w:val="7"/>
    <w:qFormat/>
    <w:rsid w:val="00EA1BC5"/>
    <w:pPr>
      <w:keepNext/>
      <w:spacing w:before="180"/>
      <w:outlineLvl w:val="3"/>
    </w:pPr>
    <w:rPr>
      <w:b/>
      <w:bCs/>
      <w:color w:val="64727D"/>
      <w:sz w:val="26"/>
      <w:szCs w:val="24"/>
    </w:rPr>
  </w:style>
  <w:style w:type="paragraph" w:styleId="Heading5">
    <w:name w:val="heading 5"/>
    <w:basedOn w:val="Normal"/>
    <w:next w:val="Normal"/>
    <w:link w:val="Heading5Char"/>
    <w:uiPriority w:val="8"/>
    <w:qFormat/>
    <w:rsid w:val="00EA1BC5"/>
    <w:pPr>
      <w:keepNext/>
      <w:outlineLvl w:val="4"/>
    </w:pPr>
    <w:rPr>
      <w:b/>
      <w:bCs/>
      <w:color w:val="202F3B" w:themeColor="tex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4"/>
    <w:rsid w:val="00EA1BC5"/>
    <w:rPr>
      <w:rFonts w:asciiTheme="majorHAnsi" w:eastAsiaTheme="majorEastAsia" w:hAnsiTheme="majorHAnsi" w:cstheme="majorBidi"/>
      <w:b/>
      <w:color w:val="202F3B" w:themeColor="text1"/>
      <w:sz w:val="46"/>
      <w:szCs w:val="32"/>
    </w:rPr>
  </w:style>
  <w:style w:type="character" w:customStyle="1" w:styleId="Heading2Char">
    <w:name w:val="Heading 2 Char"/>
    <w:basedOn w:val="DefaultParagraphFont"/>
    <w:link w:val="Heading2"/>
    <w:uiPriority w:val="5"/>
    <w:rsid w:val="00F36B55"/>
    <w:rPr>
      <w:rFonts w:asciiTheme="majorHAnsi" w:eastAsiaTheme="majorEastAsia" w:hAnsiTheme="majorHAnsi" w:cstheme="majorBidi"/>
      <w:b/>
      <w:color w:val="BD866B"/>
      <w:sz w:val="38"/>
      <w:szCs w:val="26"/>
    </w:rPr>
  </w:style>
  <w:style w:type="character" w:customStyle="1" w:styleId="Heading3Char">
    <w:name w:val="Heading 3 Char"/>
    <w:basedOn w:val="DefaultParagraphFont"/>
    <w:link w:val="Heading3"/>
    <w:uiPriority w:val="6"/>
    <w:rsid w:val="00F36B55"/>
    <w:rPr>
      <w:rFonts w:asciiTheme="majorHAnsi" w:eastAsiaTheme="majorEastAsia" w:hAnsiTheme="majorHAnsi" w:cstheme="majorBidi"/>
      <w:color w:val="202F3B" w:themeColor="text1"/>
      <w:sz w:val="30"/>
      <w:szCs w:val="40"/>
    </w:rPr>
  </w:style>
  <w:style w:type="paragraph" w:styleId="ListParagraph">
    <w:name w:val="List Paragraph"/>
    <w:basedOn w:val="Normal"/>
    <w:link w:val="ListParagraphChar"/>
    <w:uiPriority w:val="34"/>
    <w:semiHidden/>
    <w:rsid w:val="00AA47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974D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44ED"/>
    <w:rPr>
      <w:szCs w:val="21"/>
    </w:rPr>
  </w:style>
  <w:style w:type="paragraph" w:styleId="Footer">
    <w:name w:val="footer"/>
    <w:basedOn w:val="Normal"/>
    <w:link w:val="FooterChar"/>
    <w:rsid w:val="0013142B"/>
    <w:pPr>
      <w:pBdr>
        <w:top w:val="single" w:sz="8" w:space="4" w:color="64727D"/>
      </w:pBdr>
      <w:tabs>
        <w:tab w:val="right" w:pos="10206"/>
      </w:tabs>
      <w:spacing w:before="0" w:after="80" w:line="240" w:lineRule="auto"/>
    </w:pPr>
    <w:rPr>
      <w:color w:val="64727D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01F11"/>
    <w:rPr>
      <w:color w:val="64727D"/>
      <w:sz w:val="18"/>
    </w:rPr>
  </w:style>
  <w:style w:type="table" w:styleId="TableGrid">
    <w:name w:val="Table Grid"/>
    <w:basedOn w:val="TableNormal"/>
    <w:uiPriority w:val="39"/>
    <w:rsid w:val="0030361F"/>
    <w:pPr>
      <w:spacing w:before="100" w:beforeAutospacing="1" w:after="100" w:afterAutospacing="1" w:line="240" w:lineRule="auto"/>
    </w:pPr>
    <w:tblPr>
      <w:tblBorders>
        <w:top w:val="single" w:sz="4" w:space="0" w:color="F0F0ED" w:themeColor="background1"/>
        <w:left w:val="single" w:sz="4" w:space="0" w:color="F0F0ED" w:themeColor="background1"/>
        <w:bottom w:val="single" w:sz="4" w:space="0" w:color="F0F0ED" w:themeColor="background1"/>
        <w:right w:val="single" w:sz="4" w:space="0" w:color="F0F0ED" w:themeColor="background1"/>
        <w:insideH w:val="single" w:sz="4" w:space="0" w:color="F0F0ED" w:themeColor="background1"/>
        <w:insideV w:val="single" w:sz="4" w:space="0" w:color="F0F0ED" w:themeColor="background1"/>
      </w:tblBorders>
    </w:tblPr>
    <w:tblStylePr w:type="firstRow">
      <w:rPr>
        <w:b/>
      </w:rPr>
      <w:tblPr/>
      <w:tcPr>
        <w:shd w:val="clear" w:color="auto" w:fill="F0F0ED" w:themeFill="background1"/>
      </w:tcPr>
    </w:tblStylePr>
  </w:style>
  <w:style w:type="paragraph" w:styleId="Title">
    <w:name w:val="Title"/>
    <w:basedOn w:val="Normal"/>
    <w:next w:val="Normal"/>
    <w:link w:val="TitleChar"/>
    <w:uiPriority w:val="10"/>
    <w:semiHidden/>
    <w:rsid w:val="003F7339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C44ED"/>
    <w:rPr>
      <w:rFonts w:eastAsiaTheme="majorEastAsia" w:cstheme="majorBidi"/>
      <w:spacing w:val="-10"/>
      <w:kern w:val="28"/>
      <w:sz w:val="40"/>
      <w:szCs w:val="56"/>
    </w:rPr>
  </w:style>
  <w:style w:type="character" w:styleId="PlaceholderText">
    <w:name w:val="Placeholder Text"/>
    <w:basedOn w:val="DefaultParagraphFont"/>
    <w:uiPriority w:val="99"/>
    <w:semiHidden/>
    <w:rsid w:val="008D0073"/>
    <w:rPr>
      <w:color w:val="808080"/>
    </w:rPr>
  </w:style>
  <w:style w:type="table" w:styleId="GridTable1Light-Accent1">
    <w:name w:val="Grid Table 1 Light Accent 1"/>
    <w:basedOn w:val="TableNormal"/>
    <w:uiPriority w:val="46"/>
    <w:rsid w:val="00A83F12"/>
    <w:pPr>
      <w:spacing w:after="0" w:line="240" w:lineRule="auto"/>
    </w:pPr>
    <w:tblPr>
      <w:tblStyleRowBandSize w:val="1"/>
      <w:tblStyleColBandSize w:val="1"/>
      <w:tblBorders>
        <w:top w:val="single" w:sz="4" w:space="0" w:color="F0DACE" w:themeColor="accent1" w:themeTint="66"/>
        <w:left w:val="single" w:sz="4" w:space="0" w:color="F0DACE" w:themeColor="accent1" w:themeTint="66"/>
        <w:bottom w:val="single" w:sz="4" w:space="0" w:color="F0DACE" w:themeColor="accent1" w:themeTint="66"/>
        <w:right w:val="single" w:sz="4" w:space="0" w:color="F0DACE" w:themeColor="accent1" w:themeTint="66"/>
        <w:insideH w:val="single" w:sz="4" w:space="0" w:color="F0DACE" w:themeColor="accent1" w:themeTint="66"/>
        <w:insideV w:val="single" w:sz="4" w:space="0" w:color="F0DAC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C7B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C7B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oSpacingChar">
    <w:name w:val="No Spacing Char"/>
    <w:basedOn w:val="DefaultParagraphFont"/>
    <w:link w:val="NoSpacing"/>
    <w:uiPriority w:val="14"/>
    <w:semiHidden/>
    <w:rsid w:val="00EA1BC5"/>
    <w:rPr>
      <w:rFonts w:eastAsiaTheme="minorEastAsia"/>
      <w:lang w:val="en-US" w:eastAsia="zh-CN"/>
    </w:rPr>
  </w:style>
  <w:style w:type="paragraph" w:customStyle="1" w:styleId="Bulletlist">
    <w:name w:val="Bullet list"/>
    <w:basedOn w:val="Normal"/>
    <w:link w:val="BulletlistChar"/>
    <w:uiPriority w:val="2"/>
    <w:semiHidden/>
    <w:qFormat/>
    <w:rsid w:val="00EA1BC5"/>
    <w:pPr>
      <w:numPr>
        <w:numId w:val="33"/>
      </w:numPr>
      <w:tabs>
        <w:tab w:val="num" w:pos="360"/>
      </w:tabs>
      <w:contextualSpacing/>
    </w:pPr>
    <w:rPr>
      <w:szCs w:val="21"/>
    </w:rPr>
  </w:style>
  <w:style w:type="paragraph" w:customStyle="1" w:styleId="Bulletlist2">
    <w:name w:val="Bullet list 2"/>
    <w:basedOn w:val="Bulletlist"/>
    <w:link w:val="Bulletlist2Char"/>
    <w:uiPriority w:val="2"/>
    <w:semiHidden/>
    <w:qFormat/>
    <w:rsid w:val="00EA1BC5"/>
    <w:pPr>
      <w:numPr>
        <w:numId w:val="34"/>
      </w:numPr>
      <w:tabs>
        <w:tab w:val="num" w:pos="360"/>
      </w:tabs>
    </w:pPr>
  </w:style>
  <w:style w:type="character" w:customStyle="1" w:styleId="ListParagraphChar">
    <w:name w:val="List Paragraph Char"/>
    <w:basedOn w:val="DefaultParagraphFont"/>
    <w:link w:val="ListParagraph"/>
    <w:uiPriority w:val="34"/>
    <w:semiHidden/>
    <w:rsid w:val="005C44ED"/>
    <w:rPr>
      <w:szCs w:val="21"/>
    </w:rPr>
  </w:style>
  <w:style w:type="character" w:customStyle="1" w:styleId="BulletlistChar">
    <w:name w:val="Bullet list Char"/>
    <w:basedOn w:val="ListParagraphChar"/>
    <w:link w:val="Bulletlist"/>
    <w:uiPriority w:val="2"/>
    <w:semiHidden/>
    <w:rsid w:val="00EA1BC5"/>
    <w:rPr>
      <w:szCs w:val="21"/>
    </w:rPr>
  </w:style>
  <w:style w:type="paragraph" w:customStyle="1" w:styleId="Bulletlist3">
    <w:name w:val="Bullet list 3"/>
    <w:basedOn w:val="Bulletlist2"/>
    <w:link w:val="Bulletlist3Char"/>
    <w:uiPriority w:val="2"/>
    <w:semiHidden/>
    <w:qFormat/>
    <w:rsid w:val="00EA1BC5"/>
    <w:pPr>
      <w:numPr>
        <w:numId w:val="35"/>
      </w:numPr>
      <w:tabs>
        <w:tab w:val="num" w:pos="360"/>
      </w:tabs>
    </w:pPr>
  </w:style>
  <w:style w:type="character" w:customStyle="1" w:styleId="Bulletlist2Char">
    <w:name w:val="Bullet list 2 Char"/>
    <w:basedOn w:val="BulletlistChar"/>
    <w:link w:val="Bulletlist2"/>
    <w:uiPriority w:val="2"/>
    <w:semiHidden/>
    <w:rsid w:val="00EA1BC5"/>
    <w:rPr>
      <w:szCs w:val="21"/>
    </w:rPr>
  </w:style>
  <w:style w:type="paragraph" w:customStyle="1" w:styleId="Numberedlist">
    <w:name w:val="Numbered list"/>
    <w:basedOn w:val="ListParagraph"/>
    <w:link w:val="NumberedlistChar"/>
    <w:uiPriority w:val="2"/>
    <w:semiHidden/>
    <w:qFormat/>
    <w:rsid w:val="00EA1BC5"/>
    <w:pPr>
      <w:numPr>
        <w:numId w:val="37"/>
      </w:numPr>
    </w:pPr>
    <w:rPr>
      <w:szCs w:val="21"/>
    </w:rPr>
  </w:style>
  <w:style w:type="character" w:customStyle="1" w:styleId="Bulletlist3Char">
    <w:name w:val="Bullet list 3 Char"/>
    <w:basedOn w:val="Bulletlist2Char"/>
    <w:link w:val="Bulletlist3"/>
    <w:uiPriority w:val="2"/>
    <w:semiHidden/>
    <w:rsid w:val="00EA1BC5"/>
    <w:rPr>
      <w:szCs w:val="21"/>
    </w:rPr>
  </w:style>
  <w:style w:type="paragraph" w:customStyle="1" w:styleId="Numberedlist2">
    <w:name w:val="Numbered list 2"/>
    <w:basedOn w:val="Numberedlist"/>
    <w:link w:val="Numberedlist2Char"/>
    <w:uiPriority w:val="2"/>
    <w:semiHidden/>
    <w:qFormat/>
    <w:rsid w:val="00EA1BC5"/>
    <w:pPr>
      <w:numPr>
        <w:ilvl w:val="1"/>
      </w:numPr>
    </w:pPr>
  </w:style>
  <w:style w:type="character" w:customStyle="1" w:styleId="NumberedlistChar">
    <w:name w:val="Numbered list Char"/>
    <w:basedOn w:val="ListParagraphChar"/>
    <w:link w:val="Numberedlist"/>
    <w:uiPriority w:val="2"/>
    <w:semiHidden/>
    <w:rsid w:val="00EA1BC5"/>
    <w:rPr>
      <w:szCs w:val="21"/>
    </w:rPr>
  </w:style>
  <w:style w:type="paragraph" w:customStyle="1" w:styleId="Numberedlist3">
    <w:name w:val="Numbered list 3"/>
    <w:basedOn w:val="Numberedlist"/>
    <w:link w:val="Numberedlist3Char"/>
    <w:uiPriority w:val="2"/>
    <w:semiHidden/>
    <w:qFormat/>
    <w:rsid w:val="00EA1BC5"/>
    <w:pPr>
      <w:numPr>
        <w:numId w:val="38"/>
      </w:numPr>
    </w:pPr>
  </w:style>
  <w:style w:type="character" w:customStyle="1" w:styleId="Numberedlist2Char">
    <w:name w:val="Numbered list 2 Char"/>
    <w:basedOn w:val="ListParagraphChar"/>
    <w:link w:val="Numberedlist2"/>
    <w:uiPriority w:val="2"/>
    <w:semiHidden/>
    <w:rsid w:val="00EA1BC5"/>
    <w:rPr>
      <w:szCs w:val="21"/>
    </w:rPr>
  </w:style>
  <w:style w:type="table" w:styleId="PlainTable5">
    <w:name w:val="Plain Table 5"/>
    <w:basedOn w:val="TableNormal"/>
    <w:uiPriority w:val="45"/>
    <w:rsid w:val="00481DC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699B5" w:themeColor="text1" w:themeTint="80"/>
        </w:tcBorders>
        <w:shd w:val="clear" w:color="auto" w:fill="F0F0ED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699B5" w:themeColor="text1" w:themeTint="80"/>
        </w:tcBorders>
        <w:shd w:val="clear" w:color="auto" w:fill="F0F0ED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699B5" w:themeColor="text1" w:themeTint="80"/>
        </w:tcBorders>
        <w:shd w:val="clear" w:color="auto" w:fill="F0F0ED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699B5" w:themeColor="text1" w:themeTint="80"/>
        </w:tcBorders>
        <w:shd w:val="clear" w:color="auto" w:fill="F0F0ED" w:themeFill="background1"/>
      </w:tcPr>
    </w:tblStylePr>
    <w:tblStylePr w:type="band1Vert">
      <w:tblPr/>
      <w:tcPr>
        <w:shd w:val="clear" w:color="auto" w:fill="E5E5DF" w:themeFill="background1" w:themeFillShade="F2"/>
      </w:tcPr>
    </w:tblStylePr>
    <w:tblStylePr w:type="band1Horz">
      <w:tblPr/>
      <w:tcPr>
        <w:shd w:val="clear" w:color="auto" w:fill="E5E5DF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umberedlist3Char">
    <w:name w:val="Numbered list 3 Char"/>
    <w:basedOn w:val="Numberedlist2Char"/>
    <w:link w:val="Numberedlist3"/>
    <w:uiPriority w:val="2"/>
    <w:semiHidden/>
    <w:rsid w:val="00EA1BC5"/>
    <w:rPr>
      <w:szCs w:val="21"/>
    </w:rPr>
  </w:style>
  <w:style w:type="table" w:customStyle="1" w:styleId="2DITTable2">
    <w:name w:val="2 DIT Table 2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StyleRowBandSize w:val="1"/>
      <w:tblStyleColBandSize w:val="1"/>
      <w:tblBorders>
        <w:insideH w:val="single" w:sz="12" w:space="0" w:color="F0F0ED" w:themeColor="background1"/>
      </w:tblBorders>
    </w:tblPr>
    <w:tblStylePr w:type="firstRow">
      <w:rPr>
        <w:b/>
      </w:rPr>
      <w:tblPr/>
      <w:trPr>
        <w:tblHeader/>
      </w:trPr>
      <w:tcPr>
        <w:tcBorders>
          <w:top w:val="nil"/>
          <w:left w:val="nil"/>
          <w:bottom w:val="single" w:sz="12" w:space="0" w:color="DBA387" w:themeColor="accen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2"/>
      </w:tcPr>
    </w:tblStylePr>
    <w:tblStylePr w:type="lastRow">
      <w:rPr>
        <w:b/>
      </w:rPr>
      <w:tblPr/>
      <w:tcPr>
        <w:tcBorders>
          <w:top w:val="single" w:sz="12" w:space="0" w:color="DBA387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2"/>
      </w:tcPr>
    </w:tblStylePr>
    <w:tblStylePr w:type="firstCol">
      <w:rPr>
        <w:b/>
      </w:rPr>
    </w:tblStylePr>
    <w:tblStylePr w:type="lastCol">
      <w:rPr>
        <w:b/>
      </w:rPr>
    </w:tblStylePr>
    <w:tblStylePr w:type="band2Vert">
      <w:tblPr/>
      <w:tcPr>
        <w:shd w:val="clear" w:color="auto" w:fill="F8F8F6"/>
      </w:tcPr>
    </w:tblStylePr>
    <w:tblStylePr w:type="band2Horz">
      <w:tblPr/>
      <w:tcPr>
        <w:shd w:val="clear" w:color="auto" w:fill="F8F8F6"/>
      </w:tcPr>
    </w:tblStylePr>
  </w:style>
  <w:style w:type="paragraph" w:styleId="NoSpacing">
    <w:name w:val="No Spacing"/>
    <w:link w:val="NoSpacingChar"/>
    <w:uiPriority w:val="14"/>
    <w:semiHidden/>
    <w:qFormat/>
    <w:rsid w:val="00EA1BC5"/>
    <w:pPr>
      <w:spacing w:after="0" w:line="240" w:lineRule="auto"/>
    </w:pPr>
    <w:rPr>
      <w:rFonts w:eastAsiaTheme="minorEastAsia"/>
      <w:lang w:val="en-US" w:eastAsia="zh-CN"/>
    </w:rPr>
  </w:style>
  <w:style w:type="character" w:styleId="Hyperlink">
    <w:name w:val="Hyperlink"/>
    <w:basedOn w:val="DefaultParagraphFont"/>
    <w:rsid w:val="005A1DFD"/>
    <w:rPr>
      <w:rFonts w:ascii="Arial" w:hAnsi="Arial"/>
      <w:color w:val="3770A0" w:themeColor="hyperlink"/>
      <w:sz w:val="22"/>
      <w:u w:val="single"/>
    </w:rPr>
  </w:style>
  <w:style w:type="paragraph" w:styleId="TOCHeading">
    <w:name w:val="TOC Heading"/>
    <w:basedOn w:val="Heading1"/>
    <w:next w:val="Normal"/>
    <w:uiPriority w:val="38"/>
    <w:semiHidden/>
    <w:rsid w:val="001844B5"/>
    <w:pPr>
      <w:outlineLvl w:val="9"/>
    </w:pPr>
    <w:rPr>
      <w:b w:val="0"/>
      <w:lang w:val="en-US"/>
    </w:rPr>
  </w:style>
  <w:style w:type="table" w:styleId="GridTable5Dark-Accent2">
    <w:name w:val="Grid Table 5 Dark Accent 2"/>
    <w:basedOn w:val="TableNormal"/>
    <w:uiPriority w:val="50"/>
    <w:rsid w:val="00D952BE"/>
    <w:pPr>
      <w:spacing w:after="0" w:line="240" w:lineRule="auto"/>
    </w:pPr>
    <w:tblPr>
      <w:tblStyleRowBandSize w:val="1"/>
      <w:tblStyleColBandSize w:val="1"/>
      <w:tblBorders>
        <w:top w:val="single" w:sz="4" w:space="0" w:color="F0F0ED" w:themeColor="background1"/>
        <w:left w:val="single" w:sz="4" w:space="0" w:color="F0F0ED" w:themeColor="background1"/>
        <w:bottom w:val="single" w:sz="4" w:space="0" w:color="F0F0ED" w:themeColor="background1"/>
        <w:right w:val="single" w:sz="4" w:space="0" w:color="F0F0ED" w:themeColor="background1"/>
        <w:insideH w:val="single" w:sz="4" w:space="0" w:color="F0F0ED" w:themeColor="background1"/>
        <w:insideV w:val="single" w:sz="4" w:space="0" w:color="F0F0ED" w:themeColor="background1"/>
      </w:tblBorders>
    </w:tblPr>
    <w:tcPr>
      <w:shd w:val="clear" w:color="auto" w:fill="FEF7F3" w:themeFill="accent2" w:themeFillTint="33"/>
    </w:tcPr>
    <w:tblStylePr w:type="firstRow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left w:val="single" w:sz="4" w:space="0" w:color="F0F0ED" w:themeColor="background1"/>
          <w:right w:val="single" w:sz="4" w:space="0" w:color="F0F0ED" w:themeColor="background1"/>
          <w:insideH w:val="nil"/>
          <w:insideV w:val="nil"/>
        </w:tcBorders>
        <w:shd w:val="clear" w:color="auto" w:fill="FCDBC9" w:themeFill="accent2"/>
      </w:tcPr>
    </w:tblStylePr>
    <w:tblStylePr w:type="lastRow">
      <w:rPr>
        <w:b/>
        <w:bCs/>
        <w:color w:val="F0F0ED" w:themeColor="background1"/>
      </w:rPr>
      <w:tblPr/>
      <w:tcPr>
        <w:tcBorders>
          <w:left w:val="single" w:sz="4" w:space="0" w:color="F0F0ED" w:themeColor="background1"/>
          <w:bottom w:val="single" w:sz="4" w:space="0" w:color="F0F0ED" w:themeColor="background1"/>
          <w:right w:val="single" w:sz="4" w:space="0" w:color="F0F0ED" w:themeColor="background1"/>
          <w:insideH w:val="nil"/>
          <w:insideV w:val="nil"/>
        </w:tcBorders>
        <w:shd w:val="clear" w:color="auto" w:fill="FCDBC9" w:themeFill="accent2"/>
      </w:tcPr>
    </w:tblStylePr>
    <w:tblStylePr w:type="firstCol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left w:val="single" w:sz="4" w:space="0" w:color="F0F0ED" w:themeColor="background1"/>
          <w:bottom w:val="single" w:sz="4" w:space="0" w:color="F0F0ED" w:themeColor="background1"/>
          <w:insideV w:val="nil"/>
        </w:tcBorders>
        <w:shd w:val="clear" w:color="auto" w:fill="FCDBC9" w:themeFill="accent2"/>
      </w:tcPr>
    </w:tblStylePr>
    <w:tblStylePr w:type="lastCol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bottom w:val="single" w:sz="4" w:space="0" w:color="F0F0ED" w:themeColor="background1"/>
          <w:right w:val="single" w:sz="4" w:space="0" w:color="F0F0ED" w:themeColor="background1"/>
          <w:insideV w:val="nil"/>
        </w:tcBorders>
        <w:shd w:val="clear" w:color="auto" w:fill="FCDBC9" w:themeFill="accent2"/>
      </w:tcPr>
    </w:tblStylePr>
    <w:tblStylePr w:type="band1Vert">
      <w:tblPr/>
      <w:tcPr>
        <w:shd w:val="clear" w:color="auto" w:fill="FDF0E9" w:themeFill="accent2" w:themeFillTint="66"/>
      </w:tcPr>
    </w:tblStylePr>
    <w:tblStylePr w:type="band1Horz">
      <w:tblPr/>
      <w:tcPr>
        <w:shd w:val="clear" w:color="auto" w:fill="FDF0E9" w:themeFill="accent2" w:themeFillTint="66"/>
      </w:tcPr>
    </w:tblStylePr>
  </w:style>
  <w:style w:type="table" w:styleId="GridTable5Dark-Accent1">
    <w:name w:val="Grid Table 5 Dark Accent 1"/>
    <w:basedOn w:val="TableNormal"/>
    <w:uiPriority w:val="50"/>
    <w:rsid w:val="00D952BE"/>
    <w:pPr>
      <w:spacing w:after="0" w:line="240" w:lineRule="auto"/>
    </w:pPr>
    <w:tblPr>
      <w:tblStyleRowBandSize w:val="1"/>
      <w:tblStyleColBandSize w:val="1"/>
      <w:tblBorders>
        <w:top w:val="single" w:sz="4" w:space="0" w:color="F0F0ED" w:themeColor="background1"/>
        <w:left w:val="single" w:sz="4" w:space="0" w:color="F0F0ED" w:themeColor="background1"/>
        <w:bottom w:val="single" w:sz="4" w:space="0" w:color="F0F0ED" w:themeColor="background1"/>
        <w:right w:val="single" w:sz="4" w:space="0" w:color="F0F0ED" w:themeColor="background1"/>
        <w:insideH w:val="single" w:sz="4" w:space="0" w:color="F0F0ED" w:themeColor="background1"/>
        <w:insideV w:val="single" w:sz="4" w:space="0" w:color="F0F0ED" w:themeColor="background1"/>
      </w:tblBorders>
    </w:tblPr>
    <w:tcPr>
      <w:shd w:val="clear" w:color="auto" w:fill="F7ECE6" w:themeFill="accent1" w:themeFillTint="33"/>
    </w:tcPr>
    <w:tblStylePr w:type="firstRow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left w:val="single" w:sz="4" w:space="0" w:color="F0F0ED" w:themeColor="background1"/>
          <w:right w:val="single" w:sz="4" w:space="0" w:color="F0F0ED" w:themeColor="background1"/>
          <w:insideH w:val="nil"/>
          <w:insideV w:val="nil"/>
        </w:tcBorders>
        <w:shd w:val="clear" w:color="auto" w:fill="DBA387" w:themeFill="accent1"/>
      </w:tcPr>
    </w:tblStylePr>
    <w:tblStylePr w:type="lastRow">
      <w:rPr>
        <w:b/>
        <w:bCs/>
        <w:color w:val="F0F0ED" w:themeColor="background1"/>
      </w:rPr>
      <w:tblPr/>
      <w:tcPr>
        <w:tcBorders>
          <w:left w:val="single" w:sz="4" w:space="0" w:color="F0F0ED" w:themeColor="background1"/>
          <w:bottom w:val="single" w:sz="4" w:space="0" w:color="F0F0ED" w:themeColor="background1"/>
          <w:right w:val="single" w:sz="4" w:space="0" w:color="F0F0ED" w:themeColor="background1"/>
          <w:insideH w:val="nil"/>
          <w:insideV w:val="nil"/>
        </w:tcBorders>
        <w:shd w:val="clear" w:color="auto" w:fill="DBA387" w:themeFill="accent1"/>
      </w:tcPr>
    </w:tblStylePr>
    <w:tblStylePr w:type="firstCol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left w:val="single" w:sz="4" w:space="0" w:color="F0F0ED" w:themeColor="background1"/>
          <w:bottom w:val="single" w:sz="4" w:space="0" w:color="F0F0ED" w:themeColor="background1"/>
          <w:insideV w:val="nil"/>
        </w:tcBorders>
        <w:shd w:val="clear" w:color="auto" w:fill="DBA387" w:themeFill="accent1"/>
      </w:tcPr>
    </w:tblStylePr>
    <w:tblStylePr w:type="lastCol">
      <w:rPr>
        <w:b/>
        <w:bCs/>
        <w:color w:val="F0F0ED" w:themeColor="background1"/>
      </w:rPr>
      <w:tblPr/>
      <w:tcPr>
        <w:tcBorders>
          <w:top w:val="single" w:sz="4" w:space="0" w:color="F0F0ED" w:themeColor="background1"/>
          <w:bottom w:val="single" w:sz="4" w:space="0" w:color="F0F0ED" w:themeColor="background1"/>
          <w:right w:val="single" w:sz="4" w:space="0" w:color="F0F0ED" w:themeColor="background1"/>
          <w:insideV w:val="nil"/>
        </w:tcBorders>
        <w:shd w:val="clear" w:color="auto" w:fill="DBA387" w:themeFill="accent1"/>
      </w:tcPr>
    </w:tblStylePr>
    <w:tblStylePr w:type="band1Vert">
      <w:tblPr/>
      <w:tcPr>
        <w:shd w:val="clear" w:color="auto" w:fill="F0DACE" w:themeFill="accent1" w:themeFillTint="66"/>
      </w:tcPr>
    </w:tblStylePr>
    <w:tblStylePr w:type="band1Horz">
      <w:tblPr/>
      <w:tcPr>
        <w:shd w:val="clear" w:color="auto" w:fill="F0DACE" w:themeFill="accent1" w:themeFillTint="66"/>
      </w:tcPr>
    </w:tblStylePr>
  </w:style>
  <w:style w:type="table" w:styleId="GridTable4-Accent2">
    <w:name w:val="Grid Table 4 Accent 2"/>
    <w:basedOn w:val="TableNormal"/>
    <w:uiPriority w:val="49"/>
    <w:rsid w:val="00D952BE"/>
    <w:pPr>
      <w:spacing w:after="0" w:line="240" w:lineRule="auto"/>
    </w:pPr>
    <w:tblPr>
      <w:tblStyleRowBandSize w:val="1"/>
      <w:tblStyleColBandSize w:val="1"/>
      <w:tblBorders>
        <w:top w:val="single" w:sz="4" w:space="0" w:color="FDE9DE" w:themeColor="accent2" w:themeTint="99"/>
        <w:left w:val="single" w:sz="4" w:space="0" w:color="FDE9DE" w:themeColor="accent2" w:themeTint="99"/>
        <w:bottom w:val="single" w:sz="4" w:space="0" w:color="FDE9DE" w:themeColor="accent2" w:themeTint="99"/>
        <w:right w:val="single" w:sz="4" w:space="0" w:color="FDE9DE" w:themeColor="accent2" w:themeTint="99"/>
        <w:insideH w:val="single" w:sz="4" w:space="0" w:color="FDE9DE" w:themeColor="accent2" w:themeTint="99"/>
        <w:insideV w:val="single" w:sz="4" w:space="0" w:color="FDE9DE" w:themeColor="accent2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FCDBC9" w:themeColor="accent2"/>
          <w:left w:val="single" w:sz="4" w:space="0" w:color="FCDBC9" w:themeColor="accent2"/>
          <w:bottom w:val="single" w:sz="4" w:space="0" w:color="FCDBC9" w:themeColor="accent2"/>
          <w:right w:val="single" w:sz="4" w:space="0" w:color="FCDBC9" w:themeColor="accent2"/>
          <w:insideH w:val="nil"/>
          <w:insideV w:val="nil"/>
        </w:tcBorders>
        <w:shd w:val="clear" w:color="auto" w:fill="FCDBC9" w:themeFill="accent2"/>
      </w:tcPr>
    </w:tblStylePr>
    <w:tblStylePr w:type="lastRow">
      <w:rPr>
        <w:b/>
        <w:bCs/>
      </w:rPr>
      <w:tblPr/>
      <w:tcPr>
        <w:tcBorders>
          <w:top w:val="double" w:sz="4" w:space="0" w:color="FCDBC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F3" w:themeFill="accent2" w:themeFillTint="33"/>
      </w:tcPr>
    </w:tblStylePr>
    <w:tblStylePr w:type="band1Horz">
      <w:tblPr/>
      <w:tcPr>
        <w:shd w:val="clear" w:color="auto" w:fill="FEF7F3" w:themeFill="accent2" w:themeFillTint="33"/>
      </w:tcPr>
    </w:tblStylePr>
  </w:style>
  <w:style w:type="table" w:styleId="GridTable4-Accent1">
    <w:name w:val="Grid Table 4 Accent 1"/>
    <w:basedOn w:val="TableNormal"/>
    <w:uiPriority w:val="49"/>
    <w:rsid w:val="00D952BE"/>
    <w:pPr>
      <w:spacing w:after="0" w:line="240" w:lineRule="auto"/>
    </w:pPr>
    <w:tblPr>
      <w:tblStyleRowBandSize w:val="1"/>
      <w:tblStyleColBandSize w:val="1"/>
      <w:tblBorders>
        <w:top w:val="single" w:sz="4" w:space="0" w:color="E9C7B6" w:themeColor="accent1" w:themeTint="99"/>
        <w:left w:val="single" w:sz="4" w:space="0" w:color="E9C7B6" w:themeColor="accent1" w:themeTint="99"/>
        <w:bottom w:val="single" w:sz="4" w:space="0" w:color="E9C7B6" w:themeColor="accent1" w:themeTint="99"/>
        <w:right w:val="single" w:sz="4" w:space="0" w:color="E9C7B6" w:themeColor="accent1" w:themeTint="99"/>
        <w:insideH w:val="single" w:sz="4" w:space="0" w:color="E9C7B6" w:themeColor="accent1" w:themeTint="99"/>
        <w:insideV w:val="single" w:sz="4" w:space="0" w:color="E9C7B6" w:themeColor="accent1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DBA387" w:themeColor="accent1"/>
          <w:left w:val="single" w:sz="4" w:space="0" w:color="DBA387" w:themeColor="accent1"/>
          <w:bottom w:val="single" w:sz="4" w:space="0" w:color="DBA387" w:themeColor="accent1"/>
          <w:right w:val="single" w:sz="4" w:space="0" w:color="DBA387" w:themeColor="accent1"/>
          <w:insideH w:val="nil"/>
          <w:insideV w:val="nil"/>
        </w:tcBorders>
        <w:shd w:val="clear" w:color="auto" w:fill="DBA387" w:themeFill="accent1"/>
      </w:tcPr>
    </w:tblStylePr>
    <w:tblStylePr w:type="lastRow">
      <w:rPr>
        <w:b/>
        <w:bCs/>
      </w:rPr>
      <w:tblPr/>
      <w:tcPr>
        <w:tcBorders>
          <w:top w:val="double" w:sz="4" w:space="0" w:color="DBA38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CE6" w:themeFill="accent1" w:themeFillTint="33"/>
      </w:tcPr>
    </w:tblStylePr>
    <w:tblStylePr w:type="band1Horz">
      <w:tblPr/>
      <w:tcPr>
        <w:shd w:val="clear" w:color="auto" w:fill="F7ECE6" w:themeFill="accent1" w:themeFillTint="33"/>
      </w:tcPr>
    </w:tblStylePr>
  </w:style>
  <w:style w:type="table" w:styleId="GridTable7Colorful">
    <w:name w:val="Grid Table 7 Colorful"/>
    <w:basedOn w:val="TableNormal"/>
    <w:uiPriority w:val="52"/>
    <w:rsid w:val="00617CB6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left w:val="single" w:sz="4" w:space="0" w:color="5B85A6" w:themeColor="text1" w:themeTint="99"/>
        <w:bottom w:val="single" w:sz="4" w:space="0" w:color="5B85A6" w:themeColor="text1" w:themeTint="99"/>
        <w:right w:val="single" w:sz="4" w:space="0" w:color="5B85A6" w:themeColor="text1" w:themeTint="99"/>
        <w:insideH w:val="single" w:sz="4" w:space="0" w:color="5B85A6" w:themeColor="text1" w:themeTint="99"/>
        <w:insideV w:val="single" w:sz="4" w:space="0" w:color="5B85A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0F0ED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  <w:tblStylePr w:type="neCell">
      <w:tblPr/>
      <w:tcPr>
        <w:tcBorders>
          <w:bottom w:val="single" w:sz="4" w:space="0" w:color="5B85A6" w:themeColor="text1" w:themeTint="99"/>
        </w:tcBorders>
      </w:tcPr>
    </w:tblStylePr>
    <w:tblStylePr w:type="nwCell">
      <w:tblPr/>
      <w:tcPr>
        <w:tcBorders>
          <w:bottom w:val="single" w:sz="4" w:space="0" w:color="5B85A6" w:themeColor="text1" w:themeTint="99"/>
        </w:tcBorders>
      </w:tcPr>
    </w:tblStylePr>
    <w:tblStylePr w:type="seCell">
      <w:tblPr/>
      <w:tcPr>
        <w:tcBorders>
          <w:top w:val="single" w:sz="4" w:space="0" w:color="5B85A6" w:themeColor="text1" w:themeTint="99"/>
        </w:tcBorders>
      </w:tcPr>
    </w:tblStylePr>
    <w:tblStylePr w:type="swCell">
      <w:tblPr/>
      <w:tcPr>
        <w:tcBorders>
          <w:top w:val="single" w:sz="4" w:space="0" w:color="5B85A6" w:themeColor="text1" w:themeTint="99"/>
        </w:tcBorders>
      </w:tcPr>
    </w:tblStylePr>
  </w:style>
  <w:style w:type="table" w:styleId="ListTable1Light">
    <w:name w:val="List Table 1 Light"/>
    <w:basedOn w:val="TableNormal"/>
    <w:uiPriority w:val="46"/>
    <w:rsid w:val="00617CB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B85A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B85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table" w:styleId="ListTable2">
    <w:name w:val="List Table 2"/>
    <w:basedOn w:val="TableNormal"/>
    <w:uiPriority w:val="47"/>
    <w:rsid w:val="00617CB6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bottom w:val="single" w:sz="4" w:space="0" w:color="5B85A6" w:themeColor="text1" w:themeTint="99"/>
        <w:insideH w:val="single" w:sz="4" w:space="0" w:color="5B85A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17CB6"/>
    <w:pPr>
      <w:spacing w:after="0" w:line="240" w:lineRule="auto"/>
    </w:pPr>
    <w:rPr>
      <w:color w:val="F6935D" w:themeColor="accent2" w:themeShade="BF"/>
    </w:rPr>
    <w:tblPr>
      <w:tblStyleRowBandSize w:val="1"/>
      <w:tblStyleColBandSize w:val="1"/>
      <w:tblBorders>
        <w:top w:val="single" w:sz="4" w:space="0" w:color="FCDBC9" w:themeColor="accent2"/>
        <w:bottom w:val="single" w:sz="4" w:space="0" w:color="FCDBC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CDBC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CDBC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F3" w:themeFill="accent2" w:themeFillTint="33"/>
      </w:tcPr>
    </w:tblStylePr>
    <w:tblStylePr w:type="band1Horz">
      <w:tblPr/>
      <w:tcPr>
        <w:shd w:val="clear" w:color="auto" w:fill="FEF7F3" w:themeFill="accent2" w:themeFillTint="33"/>
      </w:tcPr>
    </w:tblStylePr>
  </w:style>
  <w:style w:type="table" w:styleId="ListTable6Colorful">
    <w:name w:val="List Table 6 Colorful"/>
    <w:basedOn w:val="TableNormal"/>
    <w:uiPriority w:val="51"/>
    <w:rsid w:val="00617CB6"/>
    <w:pPr>
      <w:spacing w:after="0" w:line="240" w:lineRule="auto"/>
    </w:pPr>
    <w:tblPr>
      <w:tblStyleRowBandSize w:val="1"/>
      <w:tblStyleColBandSize w:val="1"/>
      <w:tblBorders>
        <w:top w:val="single" w:sz="4" w:space="0" w:color="202F3B" w:themeColor="text1"/>
        <w:bottom w:val="single" w:sz="4" w:space="0" w:color="202F3B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02F3B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02F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table" w:styleId="ListTable7Colorful">
    <w:name w:val="List Table 7 Colorful"/>
    <w:basedOn w:val="TableNormal"/>
    <w:uiPriority w:val="52"/>
    <w:rsid w:val="00617CB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02F3B" w:themeColor="text1"/>
        </w:tcBorders>
        <w:shd w:val="clear" w:color="auto" w:fill="F0F0ED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02F3B" w:themeColor="text1"/>
        </w:tcBorders>
        <w:shd w:val="clear" w:color="auto" w:fill="F0F0ED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02F3B" w:themeColor="text1"/>
        </w:tcBorders>
        <w:shd w:val="clear" w:color="auto" w:fill="F0F0ED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02F3B" w:themeColor="text1"/>
        </w:tcBorders>
        <w:shd w:val="clear" w:color="auto" w:fill="F0F0ED" w:themeFill="background1"/>
      </w:tc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17CB6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left w:val="single" w:sz="4" w:space="0" w:color="5B85A6" w:themeColor="text1" w:themeTint="99"/>
        <w:bottom w:val="single" w:sz="4" w:space="0" w:color="5B85A6" w:themeColor="text1" w:themeTint="99"/>
        <w:right w:val="single" w:sz="4" w:space="0" w:color="5B85A6" w:themeColor="text1" w:themeTint="99"/>
        <w:insideH w:val="single" w:sz="4" w:space="0" w:color="5B85A6" w:themeColor="text1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202F3B" w:themeColor="text1"/>
          <w:left w:val="single" w:sz="4" w:space="0" w:color="202F3B" w:themeColor="text1"/>
          <w:bottom w:val="single" w:sz="4" w:space="0" w:color="202F3B" w:themeColor="text1"/>
          <w:right w:val="single" w:sz="4" w:space="0" w:color="202F3B" w:themeColor="text1"/>
          <w:insideH w:val="nil"/>
        </w:tcBorders>
        <w:shd w:val="clear" w:color="auto" w:fill="202F3B" w:themeFill="text1"/>
      </w:tcPr>
    </w:tblStylePr>
    <w:tblStylePr w:type="lastRow">
      <w:rPr>
        <w:b/>
        <w:bCs/>
      </w:rPr>
      <w:tblPr/>
      <w:tcPr>
        <w:tcBorders>
          <w:top w:val="double" w:sz="4" w:space="0" w:color="5B85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character" w:styleId="PageNumber">
    <w:name w:val="page number"/>
    <w:basedOn w:val="DefaultParagraphFont"/>
    <w:unhideWhenUsed/>
    <w:rsid w:val="00A03B10"/>
  </w:style>
  <w:style w:type="paragraph" w:customStyle="1" w:styleId="Documenttitle">
    <w:name w:val="Document title"/>
    <w:uiPriority w:val="4"/>
    <w:semiHidden/>
    <w:qFormat/>
    <w:rsid w:val="00EA1BC5"/>
    <w:pPr>
      <w:spacing w:after="240" w:line="660" w:lineRule="exact"/>
      <w:ind w:right="2410"/>
    </w:pPr>
    <w:rPr>
      <w:rFonts w:ascii="Arial" w:hAnsi="Arial" w:cs="Arial"/>
      <w:b/>
      <w:bCs/>
      <w:noProof/>
      <w:color w:val="F0F0ED" w:themeColor="background1"/>
      <w:sz w:val="72"/>
      <w:szCs w:val="80"/>
    </w:rPr>
  </w:style>
  <w:style w:type="table" w:styleId="ListTable4-Accent4">
    <w:name w:val="List Table 4 Accent 4"/>
    <w:basedOn w:val="TableNormal"/>
    <w:uiPriority w:val="49"/>
    <w:rsid w:val="00D309BE"/>
    <w:pPr>
      <w:spacing w:after="0" w:line="240" w:lineRule="auto"/>
    </w:pPr>
    <w:tblPr>
      <w:tblStyleRowBandSize w:val="1"/>
      <w:tblStyleColBandSize w:val="1"/>
      <w:tblBorders>
        <w:top w:val="single" w:sz="4" w:space="0" w:color="AAD8EE" w:themeColor="accent4" w:themeTint="99"/>
        <w:left w:val="single" w:sz="4" w:space="0" w:color="AAD8EE" w:themeColor="accent4" w:themeTint="99"/>
        <w:bottom w:val="single" w:sz="4" w:space="0" w:color="AAD8EE" w:themeColor="accent4" w:themeTint="99"/>
        <w:right w:val="single" w:sz="4" w:space="0" w:color="AAD8EE" w:themeColor="accent4" w:themeTint="99"/>
        <w:insideH w:val="single" w:sz="4" w:space="0" w:color="AAD8EE" w:themeColor="accent4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73BFE3" w:themeColor="accent4"/>
          <w:left w:val="single" w:sz="4" w:space="0" w:color="73BFE3" w:themeColor="accent4"/>
          <w:bottom w:val="single" w:sz="4" w:space="0" w:color="73BFE3" w:themeColor="accent4"/>
          <w:right w:val="single" w:sz="4" w:space="0" w:color="73BFE3" w:themeColor="accent4"/>
          <w:insideH w:val="nil"/>
        </w:tcBorders>
        <w:shd w:val="clear" w:color="auto" w:fill="73BFE3" w:themeFill="accent4"/>
      </w:tcPr>
    </w:tblStylePr>
    <w:tblStylePr w:type="lastRow">
      <w:rPr>
        <w:b/>
        <w:bCs/>
      </w:rPr>
      <w:tblPr/>
      <w:tcPr>
        <w:tcBorders>
          <w:top w:val="double" w:sz="4" w:space="0" w:color="AAD8E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2F9" w:themeFill="accent4" w:themeFillTint="33"/>
      </w:tcPr>
    </w:tblStylePr>
    <w:tblStylePr w:type="band1Horz">
      <w:tblPr/>
      <w:tcPr>
        <w:shd w:val="clear" w:color="auto" w:fill="E2F2F9" w:themeFill="accent4" w:themeFillTint="33"/>
      </w:tcPr>
    </w:tblStylePr>
  </w:style>
  <w:style w:type="table" w:styleId="ListTable3-Accent1">
    <w:name w:val="List Table 3 Accent 1"/>
    <w:basedOn w:val="TableNormal"/>
    <w:uiPriority w:val="48"/>
    <w:rsid w:val="007937D8"/>
    <w:pPr>
      <w:spacing w:after="0" w:line="240" w:lineRule="auto"/>
    </w:pPr>
    <w:tblPr>
      <w:tblStyleRowBandSize w:val="1"/>
      <w:tblStyleColBandSize w:val="1"/>
      <w:tblBorders>
        <w:top w:val="single" w:sz="4" w:space="0" w:color="DBA387" w:themeColor="accent1"/>
        <w:left w:val="single" w:sz="4" w:space="0" w:color="DBA387" w:themeColor="accent1"/>
        <w:bottom w:val="single" w:sz="4" w:space="0" w:color="DBA387" w:themeColor="accent1"/>
        <w:right w:val="single" w:sz="4" w:space="0" w:color="DBA387" w:themeColor="accent1"/>
      </w:tblBorders>
    </w:tblPr>
    <w:tblStylePr w:type="firstRow">
      <w:rPr>
        <w:b/>
        <w:bCs/>
        <w:color w:val="F0F0ED" w:themeColor="background1"/>
      </w:rPr>
      <w:tblPr/>
      <w:tcPr>
        <w:shd w:val="clear" w:color="auto" w:fill="DBA387" w:themeFill="accent1"/>
      </w:tcPr>
    </w:tblStylePr>
    <w:tblStylePr w:type="lastRow">
      <w:rPr>
        <w:b/>
        <w:bCs/>
      </w:rPr>
      <w:tblPr/>
      <w:tcPr>
        <w:tcBorders>
          <w:top w:val="double" w:sz="4" w:space="0" w:color="DBA387" w:themeColor="accent1"/>
        </w:tcBorders>
        <w:shd w:val="clear" w:color="auto" w:fill="F0F0ED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0F0ED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0F0ED" w:themeFill="background1"/>
      </w:tcPr>
    </w:tblStylePr>
    <w:tblStylePr w:type="band1Vert">
      <w:tblPr/>
      <w:tcPr>
        <w:tcBorders>
          <w:left w:val="single" w:sz="4" w:space="0" w:color="DBA387" w:themeColor="accent1"/>
          <w:right w:val="single" w:sz="4" w:space="0" w:color="DBA387" w:themeColor="accent1"/>
        </w:tcBorders>
      </w:tcPr>
    </w:tblStylePr>
    <w:tblStylePr w:type="band1Horz">
      <w:tblPr/>
      <w:tcPr>
        <w:tcBorders>
          <w:top w:val="single" w:sz="4" w:space="0" w:color="DBA387" w:themeColor="accent1"/>
          <w:bottom w:val="single" w:sz="4" w:space="0" w:color="DBA38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A387" w:themeColor="accent1"/>
          <w:left w:val="nil"/>
        </w:tcBorders>
      </w:tcPr>
    </w:tblStylePr>
    <w:tblStylePr w:type="swCell">
      <w:tblPr/>
      <w:tcPr>
        <w:tcBorders>
          <w:top w:val="double" w:sz="4" w:space="0" w:color="DBA387" w:themeColor="accen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7937D8"/>
    <w:pPr>
      <w:spacing w:after="0" w:line="240" w:lineRule="auto"/>
    </w:pPr>
    <w:tblPr>
      <w:tblStyleRowBandSize w:val="1"/>
      <w:tblStyleColBandSize w:val="1"/>
      <w:tblBorders>
        <w:top w:val="single" w:sz="4" w:space="0" w:color="E9C7B6" w:themeColor="accent1" w:themeTint="99"/>
        <w:left w:val="single" w:sz="4" w:space="0" w:color="E9C7B6" w:themeColor="accent1" w:themeTint="99"/>
        <w:bottom w:val="single" w:sz="4" w:space="0" w:color="E9C7B6" w:themeColor="accent1" w:themeTint="99"/>
        <w:right w:val="single" w:sz="4" w:space="0" w:color="E9C7B6" w:themeColor="accent1" w:themeTint="99"/>
        <w:insideH w:val="single" w:sz="4" w:space="0" w:color="E9C7B6" w:themeColor="accent1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DBA387" w:themeColor="accent1"/>
          <w:left w:val="single" w:sz="4" w:space="0" w:color="DBA387" w:themeColor="accent1"/>
          <w:bottom w:val="single" w:sz="4" w:space="0" w:color="DBA387" w:themeColor="accent1"/>
          <w:right w:val="single" w:sz="4" w:space="0" w:color="DBA387" w:themeColor="accent1"/>
          <w:insideH w:val="nil"/>
        </w:tcBorders>
        <w:shd w:val="clear" w:color="auto" w:fill="DBA387" w:themeFill="accent1"/>
      </w:tcPr>
    </w:tblStylePr>
    <w:tblStylePr w:type="lastRow">
      <w:rPr>
        <w:b/>
        <w:bCs/>
      </w:rPr>
      <w:tblPr/>
      <w:tcPr>
        <w:tcBorders>
          <w:top w:val="double" w:sz="4" w:space="0" w:color="E9C7B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CE6" w:themeFill="accent1" w:themeFillTint="33"/>
      </w:tcPr>
    </w:tblStylePr>
    <w:tblStylePr w:type="band1Horz">
      <w:tblPr/>
      <w:tcPr>
        <w:shd w:val="clear" w:color="auto" w:fill="F7ECE6" w:themeFill="accent1" w:themeFillTint="33"/>
      </w:tcPr>
    </w:tblStylePr>
  </w:style>
  <w:style w:type="table" w:customStyle="1" w:styleId="3DITTable3">
    <w:name w:val="3 DIT Table 3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12" w:space="0" w:color="F0F0ED" w:themeColor="background1"/>
        <w:left w:val="single" w:sz="12" w:space="0" w:color="F0F0ED" w:themeColor="background1"/>
        <w:bottom w:val="single" w:sz="12" w:space="0" w:color="F0F0ED" w:themeColor="background1"/>
        <w:right w:val="single" w:sz="12" w:space="0" w:color="F0F0ED" w:themeColor="background1"/>
        <w:insideH w:val="single" w:sz="12" w:space="0" w:color="F0F0ED" w:themeColor="background1"/>
        <w:insideV w:val="single" w:sz="12" w:space="0" w:color="F0F0ED" w:themeColor="background1"/>
      </w:tblBorders>
    </w:tblPr>
    <w:tblStylePr w:type="firstRow">
      <w:rPr>
        <w:b/>
      </w:rPr>
      <w:tblPr/>
      <w:trPr>
        <w:tblHeader/>
      </w:t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</w:style>
  <w:style w:type="paragraph" w:customStyle="1" w:styleId="DocumentTitle0">
    <w:name w:val="Document Title"/>
    <w:basedOn w:val="Normal"/>
    <w:link w:val="DocumentTitleChar"/>
    <w:uiPriority w:val="9"/>
    <w:qFormat/>
    <w:rsid w:val="00EA1BC5"/>
    <w:pPr>
      <w:spacing w:line="240" w:lineRule="auto"/>
    </w:pPr>
    <w:rPr>
      <w:rFonts w:asciiTheme="majorHAnsi" w:eastAsiaTheme="majorEastAsia" w:hAnsiTheme="majorHAnsi" w:cstheme="majorBidi"/>
      <w:b/>
      <w:color w:val="F0F0ED" w:themeColor="background1"/>
      <w:sz w:val="52"/>
      <w:szCs w:val="144"/>
    </w:rPr>
  </w:style>
  <w:style w:type="table" w:styleId="GridTable1Light">
    <w:name w:val="Grid Table 1 Light"/>
    <w:basedOn w:val="TableNormal"/>
    <w:uiPriority w:val="46"/>
    <w:rsid w:val="00481DCF"/>
    <w:pPr>
      <w:spacing w:after="0" w:line="240" w:lineRule="auto"/>
    </w:pPr>
    <w:tblPr>
      <w:tblStyleRowBandSize w:val="1"/>
      <w:tblStyleColBandSize w:val="1"/>
      <w:tblBorders>
        <w:top w:val="single" w:sz="4" w:space="0" w:color="92ADC4" w:themeColor="text1" w:themeTint="66"/>
        <w:left w:val="single" w:sz="4" w:space="0" w:color="92ADC4" w:themeColor="text1" w:themeTint="66"/>
        <w:bottom w:val="single" w:sz="4" w:space="0" w:color="92ADC4" w:themeColor="text1" w:themeTint="66"/>
        <w:right w:val="single" w:sz="4" w:space="0" w:color="92ADC4" w:themeColor="text1" w:themeTint="66"/>
        <w:insideH w:val="single" w:sz="4" w:space="0" w:color="92ADC4" w:themeColor="text1" w:themeTint="66"/>
        <w:insideV w:val="single" w:sz="4" w:space="0" w:color="92ADC4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B85A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B85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481DCF"/>
    <w:pPr>
      <w:spacing w:after="0" w:line="240" w:lineRule="auto"/>
    </w:pPr>
    <w:tblPr>
      <w:tblStyleRowBandSize w:val="1"/>
      <w:tblStyleColBandSize w:val="1"/>
      <w:tblBorders>
        <w:top w:val="single" w:sz="4" w:space="0" w:color="B9B9AB" w:themeColor="background1" w:themeShade="BF"/>
        <w:left w:val="single" w:sz="4" w:space="0" w:color="B9B9AB" w:themeColor="background1" w:themeShade="BF"/>
        <w:bottom w:val="single" w:sz="4" w:space="0" w:color="B9B9AB" w:themeColor="background1" w:themeShade="BF"/>
        <w:right w:val="single" w:sz="4" w:space="0" w:color="B9B9AB" w:themeColor="background1" w:themeShade="BF"/>
        <w:insideH w:val="single" w:sz="4" w:space="0" w:color="B9B9AB" w:themeColor="background1" w:themeShade="BF"/>
        <w:insideV w:val="single" w:sz="4" w:space="0" w:color="B9B9AB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9B9AB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DF" w:themeFill="background1" w:themeFillShade="F2"/>
      </w:tcPr>
    </w:tblStylePr>
    <w:tblStylePr w:type="band1Horz">
      <w:tblPr/>
      <w:tcPr>
        <w:shd w:val="clear" w:color="auto" w:fill="E5E5DF" w:themeFill="background1" w:themeFillShade="F2"/>
      </w:tcPr>
    </w:tblStylePr>
  </w:style>
  <w:style w:type="table" w:styleId="PlainTable2">
    <w:name w:val="Plain Table 2"/>
    <w:basedOn w:val="TableNormal"/>
    <w:uiPriority w:val="42"/>
    <w:rsid w:val="00481DCF"/>
    <w:pPr>
      <w:spacing w:after="0" w:line="240" w:lineRule="auto"/>
    </w:pPr>
    <w:tblPr>
      <w:tblStyleRowBandSize w:val="1"/>
      <w:tblStyleColBandSize w:val="1"/>
      <w:tblBorders>
        <w:top w:val="single" w:sz="4" w:space="0" w:color="7699B5" w:themeColor="text1" w:themeTint="80"/>
        <w:bottom w:val="single" w:sz="4" w:space="0" w:color="7699B5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699B5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699B5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699B5" w:themeColor="text1" w:themeTint="80"/>
          <w:right w:val="single" w:sz="4" w:space="0" w:color="7699B5" w:themeColor="text1" w:themeTint="80"/>
        </w:tcBorders>
      </w:tcPr>
    </w:tblStylePr>
    <w:tblStylePr w:type="band2Vert">
      <w:tblPr/>
      <w:tcPr>
        <w:tcBorders>
          <w:left w:val="single" w:sz="4" w:space="0" w:color="7699B5" w:themeColor="text1" w:themeTint="80"/>
          <w:right w:val="single" w:sz="4" w:space="0" w:color="7699B5" w:themeColor="text1" w:themeTint="80"/>
        </w:tcBorders>
      </w:tcPr>
    </w:tblStylePr>
    <w:tblStylePr w:type="band1Horz">
      <w:tblPr/>
      <w:tcPr>
        <w:tcBorders>
          <w:top w:val="single" w:sz="4" w:space="0" w:color="7699B5" w:themeColor="text1" w:themeTint="80"/>
          <w:bottom w:val="single" w:sz="4" w:space="0" w:color="7699B5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2D4915"/>
    <w:pPr>
      <w:spacing w:after="0" w:line="240" w:lineRule="auto"/>
    </w:pPr>
    <w:tblPr>
      <w:tblBorders>
        <w:top w:val="single" w:sz="4" w:space="0" w:color="202F3B" w:themeColor="text1"/>
        <w:left w:val="single" w:sz="4" w:space="0" w:color="202F3B" w:themeColor="text1"/>
        <w:bottom w:val="single" w:sz="4" w:space="0" w:color="202F3B" w:themeColor="text1"/>
        <w:right w:val="single" w:sz="4" w:space="0" w:color="202F3B" w:themeColor="text1"/>
        <w:insideH w:val="single" w:sz="4" w:space="0" w:color="202F3B" w:themeColor="text1"/>
        <w:insideV w:val="single" w:sz="4" w:space="0" w:color="202F3B" w:themeColor="text1"/>
      </w:tblBorders>
    </w:tblPr>
  </w:style>
  <w:style w:type="table" w:styleId="PlainTable3">
    <w:name w:val="Plain Table 3"/>
    <w:basedOn w:val="TableNormal"/>
    <w:uiPriority w:val="43"/>
    <w:rsid w:val="00481D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699B5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699B5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E5E5DF" w:themeFill="background1" w:themeFillShade="F2"/>
      </w:tcPr>
    </w:tblStylePr>
    <w:tblStylePr w:type="band1Horz">
      <w:tblPr/>
      <w:tcPr>
        <w:shd w:val="clear" w:color="auto" w:fill="E5E5DF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81D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DF" w:themeFill="background1" w:themeFillShade="F2"/>
      </w:tcPr>
    </w:tblStylePr>
    <w:tblStylePr w:type="band1Horz">
      <w:tblPr/>
      <w:tcPr>
        <w:shd w:val="clear" w:color="auto" w:fill="E5E5DF" w:themeFill="background1" w:themeFillShade="F2"/>
      </w:tcPr>
    </w:tblStylePr>
  </w:style>
  <w:style w:type="table" w:styleId="GridTable1Light-Accent3">
    <w:name w:val="Grid Table 1 Light Accent 3"/>
    <w:basedOn w:val="TableNormal"/>
    <w:uiPriority w:val="46"/>
    <w:rsid w:val="00481DCF"/>
    <w:pPr>
      <w:spacing w:after="0" w:line="240" w:lineRule="auto"/>
    </w:pPr>
    <w:tblPr>
      <w:tblStyleRowBandSize w:val="1"/>
      <w:tblStyleColBandSize w:val="1"/>
      <w:tblBorders>
        <w:top w:val="single" w:sz="4" w:space="0" w:color="CEAF9F" w:themeColor="accent3" w:themeTint="66"/>
        <w:left w:val="single" w:sz="4" w:space="0" w:color="CEAF9F" w:themeColor="accent3" w:themeTint="66"/>
        <w:bottom w:val="single" w:sz="4" w:space="0" w:color="CEAF9F" w:themeColor="accent3" w:themeTint="66"/>
        <w:right w:val="single" w:sz="4" w:space="0" w:color="CEAF9F" w:themeColor="accent3" w:themeTint="66"/>
        <w:insideH w:val="single" w:sz="4" w:space="0" w:color="CEAF9F" w:themeColor="accent3" w:themeTint="66"/>
        <w:insideV w:val="single" w:sz="4" w:space="0" w:color="CEAF9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6887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887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">
    <w:name w:val="Grid Table 3"/>
    <w:basedOn w:val="TableNormal"/>
    <w:uiPriority w:val="48"/>
    <w:rsid w:val="00E32D30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left w:val="single" w:sz="4" w:space="0" w:color="5B85A6" w:themeColor="text1" w:themeTint="99"/>
        <w:bottom w:val="single" w:sz="4" w:space="0" w:color="5B85A6" w:themeColor="text1" w:themeTint="99"/>
        <w:right w:val="single" w:sz="4" w:space="0" w:color="5B85A6" w:themeColor="text1" w:themeTint="99"/>
        <w:insideH w:val="single" w:sz="4" w:space="0" w:color="5B85A6" w:themeColor="text1" w:themeTint="99"/>
        <w:insideV w:val="single" w:sz="4" w:space="0" w:color="5B85A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0F0ED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0F0ED" w:themeFill="background1"/>
      </w:tc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  <w:tblStylePr w:type="neCell">
      <w:tblPr/>
      <w:tcPr>
        <w:tcBorders>
          <w:bottom w:val="single" w:sz="4" w:space="0" w:color="5B85A6" w:themeColor="text1" w:themeTint="99"/>
        </w:tcBorders>
      </w:tcPr>
    </w:tblStylePr>
    <w:tblStylePr w:type="nwCell">
      <w:tblPr/>
      <w:tcPr>
        <w:tcBorders>
          <w:bottom w:val="single" w:sz="4" w:space="0" w:color="5B85A6" w:themeColor="text1" w:themeTint="99"/>
        </w:tcBorders>
      </w:tcPr>
    </w:tblStylePr>
    <w:tblStylePr w:type="seCell">
      <w:tblPr/>
      <w:tcPr>
        <w:tcBorders>
          <w:top w:val="single" w:sz="4" w:space="0" w:color="5B85A6" w:themeColor="text1" w:themeTint="99"/>
        </w:tcBorders>
      </w:tcPr>
    </w:tblStylePr>
    <w:tblStylePr w:type="swCell">
      <w:tblPr/>
      <w:tcPr>
        <w:tcBorders>
          <w:top w:val="single" w:sz="4" w:space="0" w:color="5B85A6" w:themeColor="text1" w:themeTint="99"/>
        </w:tcBorders>
      </w:tcPr>
    </w:tblStylePr>
  </w:style>
  <w:style w:type="table" w:styleId="GridTable2">
    <w:name w:val="Grid Table 2"/>
    <w:basedOn w:val="TableNormal"/>
    <w:uiPriority w:val="47"/>
    <w:rsid w:val="00E32D30"/>
    <w:pPr>
      <w:spacing w:after="0" w:line="240" w:lineRule="auto"/>
    </w:pPr>
    <w:tblPr>
      <w:tblStyleRowBandSize w:val="1"/>
      <w:tblStyleColBandSize w:val="1"/>
      <w:tblBorders>
        <w:top w:val="single" w:sz="2" w:space="0" w:color="5B85A6" w:themeColor="text1" w:themeTint="99"/>
        <w:bottom w:val="single" w:sz="2" w:space="0" w:color="5B85A6" w:themeColor="text1" w:themeTint="99"/>
        <w:insideH w:val="single" w:sz="2" w:space="0" w:color="5B85A6" w:themeColor="text1" w:themeTint="99"/>
        <w:insideV w:val="single" w:sz="2" w:space="0" w:color="5B85A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B85A6" w:themeColor="text1" w:themeTint="99"/>
          <w:insideH w:val="nil"/>
          <w:insideV w:val="nil"/>
        </w:tcBorders>
        <w:shd w:val="clear" w:color="auto" w:fill="F0F0ED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B85A6" w:themeColor="text1" w:themeTint="99"/>
          <w:bottom w:val="nil"/>
          <w:insideH w:val="nil"/>
          <w:insideV w:val="nil"/>
        </w:tcBorders>
        <w:shd w:val="clear" w:color="auto" w:fill="F0F0ED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table" w:styleId="GridTable6Colorful">
    <w:name w:val="Grid Table 6 Colorful"/>
    <w:basedOn w:val="TableNormal"/>
    <w:uiPriority w:val="51"/>
    <w:rsid w:val="00E32D30"/>
    <w:pPr>
      <w:spacing w:after="0" w:line="240" w:lineRule="auto"/>
    </w:pPr>
    <w:tblPr>
      <w:tblStyleRowBandSize w:val="1"/>
      <w:tblStyleColBandSize w:val="1"/>
      <w:tblBorders>
        <w:top w:val="single" w:sz="4" w:space="0" w:color="5B85A6" w:themeColor="text1" w:themeTint="99"/>
        <w:left w:val="single" w:sz="4" w:space="0" w:color="5B85A6" w:themeColor="text1" w:themeTint="99"/>
        <w:bottom w:val="single" w:sz="4" w:space="0" w:color="5B85A6" w:themeColor="text1" w:themeTint="99"/>
        <w:right w:val="single" w:sz="4" w:space="0" w:color="5B85A6" w:themeColor="text1" w:themeTint="99"/>
        <w:insideH w:val="single" w:sz="4" w:space="0" w:color="5B85A6" w:themeColor="text1" w:themeTint="99"/>
        <w:insideV w:val="single" w:sz="4" w:space="0" w:color="5B85A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5B85A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B85A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6E1" w:themeFill="text1" w:themeFillTint="33"/>
      </w:tcPr>
    </w:tblStylePr>
    <w:tblStylePr w:type="band1Horz">
      <w:tblPr/>
      <w:tcPr>
        <w:shd w:val="clear" w:color="auto" w:fill="C8D6E1" w:themeFill="text1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7"/>
    <w:rsid w:val="00EA1BC5"/>
    <w:rPr>
      <w:b/>
      <w:bCs/>
      <w:color w:val="64727D"/>
      <w:sz w:val="26"/>
      <w:szCs w:val="24"/>
    </w:rPr>
  </w:style>
  <w:style w:type="character" w:customStyle="1" w:styleId="Heading5Char">
    <w:name w:val="Heading 5 Char"/>
    <w:basedOn w:val="DefaultParagraphFont"/>
    <w:link w:val="Heading5"/>
    <w:uiPriority w:val="8"/>
    <w:rsid w:val="00EA1BC5"/>
    <w:rPr>
      <w:b/>
      <w:bCs/>
      <w:color w:val="202F3B" w:themeColor="text1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3E2833"/>
    <w:pPr>
      <w:numPr>
        <w:ilvl w:val="1"/>
      </w:numPr>
      <w:spacing w:after="160"/>
    </w:pPr>
    <w:rPr>
      <w:rFonts w:eastAsiaTheme="minorEastAsia"/>
      <w:color w:val="547B9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C44ED"/>
    <w:rPr>
      <w:rFonts w:eastAsiaTheme="minorEastAsia"/>
      <w:color w:val="547B9A" w:themeColor="text1" w:themeTint="A5"/>
      <w:spacing w:val="15"/>
    </w:rPr>
  </w:style>
  <w:style w:type="paragraph" w:styleId="Caption">
    <w:name w:val="caption"/>
    <w:basedOn w:val="Normal"/>
    <w:next w:val="Normal"/>
    <w:uiPriority w:val="3"/>
    <w:qFormat/>
    <w:rsid w:val="00EA1BC5"/>
    <w:rPr>
      <w:rFonts w:ascii="Arial" w:hAnsi="Arial" w:cs="Arial"/>
      <w:iCs/>
      <w:color w:val="64727D"/>
      <w:szCs w:val="18"/>
    </w:rPr>
  </w:style>
  <w:style w:type="paragraph" w:styleId="FootnoteText">
    <w:name w:val="footnote text"/>
    <w:basedOn w:val="Normal"/>
    <w:link w:val="FootnoteTextChar"/>
    <w:uiPriority w:val="4"/>
    <w:semiHidden/>
    <w:rsid w:val="003E283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4"/>
    <w:semiHidden/>
    <w:rsid w:val="001807D5"/>
    <w:rPr>
      <w:sz w:val="20"/>
      <w:szCs w:val="20"/>
    </w:rPr>
  </w:style>
  <w:style w:type="paragraph" w:customStyle="1" w:styleId="Documentsubtitle">
    <w:name w:val="Document subtitle"/>
    <w:basedOn w:val="Header"/>
    <w:link w:val="DocumentsubtitleChar"/>
    <w:uiPriority w:val="4"/>
    <w:semiHidden/>
    <w:qFormat/>
    <w:rsid w:val="00EA1BC5"/>
    <w:rPr>
      <w:b/>
      <w:bCs/>
      <w:color w:val="F0F0ED" w:themeColor="background1"/>
      <w:sz w:val="24"/>
      <w:szCs w:val="21"/>
    </w:rPr>
  </w:style>
  <w:style w:type="table" w:styleId="ListTable3">
    <w:name w:val="List Table 3"/>
    <w:basedOn w:val="TableNormal"/>
    <w:uiPriority w:val="48"/>
    <w:rsid w:val="0018039A"/>
    <w:pPr>
      <w:spacing w:after="0" w:line="240" w:lineRule="auto"/>
    </w:pPr>
    <w:tblPr>
      <w:tblStyleRowBandSize w:val="1"/>
      <w:tblStyleColBandSize w:val="1"/>
      <w:tblBorders>
        <w:top w:val="single" w:sz="4" w:space="0" w:color="202F3B" w:themeColor="text1"/>
        <w:left w:val="single" w:sz="4" w:space="0" w:color="202F3B" w:themeColor="text1"/>
        <w:bottom w:val="single" w:sz="4" w:space="0" w:color="202F3B" w:themeColor="text1"/>
        <w:right w:val="single" w:sz="4" w:space="0" w:color="202F3B" w:themeColor="text1"/>
      </w:tblBorders>
    </w:tblPr>
    <w:tblStylePr w:type="firstRow">
      <w:rPr>
        <w:b/>
        <w:bCs/>
        <w:color w:val="F0F0ED" w:themeColor="background1"/>
      </w:rPr>
      <w:tblPr/>
      <w:tcPr>
        <w:shd w:val="clear" w:color="auto" w:fill="202F3B" w:themeFill="text1"/>
      </w:tcPr>
    </w:tblStylePr>
    <w:tblStylePr w:type="lastRow">
      <w:rPr>
        <w:b/>
        <w:bCs/>
      </w:rPr>
      <w:tblPr/>
      <w:tcPr>
        <w:tcBorders>
          <w:top w:val="double" w:sz="4" w:space="0" w:color="202F3B" w:themeColor="text1"/>
        </w:tcBorders>
        <w:shd w:val="clear" w:color="auto" w:fill="F0F0ED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0F0ED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0F0ED" w:themeFill="background1"/>
      </w:tcPr>
    </w:tblStylePr>
    <w:tblStylePr w:type="band1Vert">
      <w:tblPr/>
      <w:tcPr>
        <w:tcBorders>
          <w:left w:val="single" w:sz="4" w:space="0" w:color="202F3B" w:themeColor="text1"/>
          <w:right w:val="single" w:sz="4" w:space="0" w:color="202F3B" w:themeColor="text1"/>
        </w:tcBorders>
      </w:tcPr>
    </w:tblStylePr>
    <w:tblStylePr w:type="band1Horz">
      <w:tblPr/>
      <w:tcPr>
        <w:tcBorders>
          <w:top w:val="single" w:sz="4" w:space="0" w:color="202F3B" w:themeColor="text1"/>
          <w:bottom w:val="single" w:sz="4" w:space="0" w:color="202F3B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02F3B" w:themeColor="text1"/>
          <w:left w:val="nil"/>
        </w:tcBorders>
      </w:tcPr>
    </w:tblStylePr>
    <w:tblStylePr w:type="swCell">
      <w:tblPr/>
      <w:tcPr>
        <w:tcBorders>
          <w:top w:val="double" w:sz="4" w:space="0" w:color="202F3B" w:themeColor="text1"/>
          <w:right w:val="nil"/>
        </w:tcBorders>
      </w:tcPr>
    </w:tblStylePr>
  </w:style>
  <w:style w:type="character" w:customStyle="1" w:styleId="DocumentsubtitleChar">
    <w:name w:val="Document subtitle Char"/>
    <w:basedOn w:val="HeaderChar"/>
    <w:link w:val="Documentsubtitle"/>
    <w:uiPriority w:val="4"/>
    <w:semiHidden/>
    <w:rsid w:val="00EA1BC5"/>
    <w:rPr>
      <w:b/>
      <w:bCs/>
      <w:color w:val="F0F0ED" w:themeColor="background1"/>
      <w:sz w:val="24"/>
      <w:szCs w:val="21"/>
    </w:rPr>
  </w:style>
  <w:style w:type="table" w:styleId="ListTable4-Accent2">
    <w:name w:val="List Table 4 Accent 2"/>
    <w:basedOn w:val="TableNormal"/>
    <w:uiPriority w:val="49"/>
    <w:rsid w:val="0018039A"/>
    <w:pPr>
      <w:spacing w:after="0" w:line="240" w:lineRule="auto"/>
    </w:pPr>
    <w:tblPr>
      <w:tblStyleRowBandSize w:val="1"/>
      <w:tblStyleColBandSize w:val="1"/>
      <w:tblBorders>
        <w:top w:val="single" w:sz="4" w:space="0" w:color="FDE9DE" w:themeColor="accent2" w:themeTint="99"/>
        <w:left w:val="single" w:sz="4" w:space="0" w:color="FDE9DE" w:themeColor="accent2" w:themeTint="99"/>
        <w:bottom w:val="single" w:sz="4" w:space="0" w:color="FDE9DE" w:themeColor="accent2" w:themeTint="99"/>
        <w:right w:val="single" w:sz="4" w:space="0" w:color="FDE9DE" w:themeColor="accent2" w:themeTint="99"/>
        <w:insideH w:val="single" w:sz="4" w:space="0" w:color="FDE9DE" w:themeColor="accent2" w:themeTint="99"/>
      </w:tblBorders>
    </w:tblPr>
    <w:tblStylePr w:type="firstRow">
      <w:rPr>
        <w:b/>
        <w:bCs/>
        <w:color w:val="F0F0ED" w:themeColor="background1"/>
      </w:rPr>
      <w:tblPr/>
      <w:tcPr>
        <w:tcBorders>
          <w:top w:val="single" w:sz="4" w:space="0" w:color="FCDBC9" w:themeColor="accent2"/>
          <w:left w:val="single" w:sz="4" w:space="0" w:color="FCDBC9" w:themeColor="accent2"/>
          <w:bottom w:val="single" w:sz="4" w:space="0" w:color="FCDBC9" w:themeColor="accent2"/>
          <w:right w:val="single" w:sz="4" w:space="0" w:color="FCDBC9" w:themeColor="accent2"/>
          <w:insideH w:val="nil"/>
        </w:tcBorders>
        <w:shd w:val="clear" w:color="auto" w:fill="FCDBC9" w:themeFill="accent2"/>
      </w:tcPr>
    </w:tblStylePr>
    <w:tblStylePr w:type="lastRow">
      <w:rPr>
        <w:b/>
        <w:bCs/>
      </w:rPr>
      <w:tblPr/>
      <w:tcPr>
        <w:tcBorders>
          <w:top w:val="double" w:sz="4" w:space="0" w:color="FDE9D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F3" w:themeFill="accent2" w:themeFillTint="33"/>
      </w:tcPr>
    </w:tblStylePr>
    <w:tblStylePr w:type="band1Horz">
      <w:tblPr/>
      <w:tcPr>
        <w:shd w:val="clear" w:color="auto" w:fill="FEF7F3" w:themeFill="accent2" w:themeFillTint="33"/>
      </w:tcPr>
    </w:tblStylePr>
  </w:style>
  <w:style w:type="table" w:customStyle="1" w:styleId="1DITTable1">
    <w:name w:val="1 DIT Table 1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StyleRowBandSize w:val="1"/>
      <w:tblStyleColBandSize w:val="1"/>
      <w:tblBorders>
        <w:top w:val="single" w:sz="12" w:space="0" w:color="F0F0ED" w:themeColor="background1"/>
        <w:left w:val="single" w:sz="12" w:space="0" w:color="F0F0ED" w:themeColor="background1"/>
        <w:bottom w:val="single" w:sz="12" w:space="0" w:color="F0F0ED" w:themeColor="background1"/>
        <w:right w:val="single" w:sz="12" w:space="0" w:color="F0F0ED" w:themeColor="background1"/>
        <w:insideH w:val="single" w:sz="12" w:space="0" w:color="F0F0ED" w:themeColor="background1"/>
        <w:insideV w:val="single" w:sz="12" w:space="0" w:color="F0F0ED" w:themeColor="background1"/>
      </w:tblBorders>
      <w:tblCellMar>
        <w:left w:w="85" w:type="dxa"/>
        <w:right w:w="85" w:type="dxa"/>
      </w:tblCellMar>
    </w:tblPr>
    <w:tcPr>
      <w:shd w:val="clear" w:color="auto" w:fill="FFFFFF" w:themeFill="background2"/>
    </w:tcPr>
    <w:tblStylePr w:type="firstRow">
      <w:rPr>
        <w:b/>
      </w:rPr>
      <w:tblPr/>
      <w:trPr>
        <w:tblHeader/>
      </w:trPr>
      <w:tcPr>
        <w:tcBorders>
          <w:top w:val="single" w:sz="12" w:space="0" w:color="202F3B" w:themeColor="text1"/>
          <w:left w:val="single" w:sz="12" w:space="0" w:color="202F3B" w:themeColor="text1"/>
          <w:bottom w:val="single" w:sz="12" w:space="0" w:color="202F3B" w:themeColor="text1"/>
          <w:right w:val="single" w:sz="12" w:space="0" w:color="202F3B" w:themeColor="text1"/>
          <w:insideH w:val="nil"/>
          <w:insideV w:val="nil"/>
          <w:tl2br w:val="nil"/>
          <w:tr2bl w:val="nil"/>
        </w:tcBorders>
        <w:shd w:val="clear" w:color="auto" w:fill="202F3B" w:themeFill="text1"/>
      </w:tcPr>
    </w:tblStylePr>
    <w:tblStylePr w:type="lastRow">
      <w:rPr>
        <w:b/>
      </w:rPr>
      <w:tblPr/>
      <w:tcPr>
        <w:tcBorders>
          <w:top w:val="single" w:sz="12" w:space="0" w:color="DBA387" w:themeColor="accent1"/>
          <w:left w:val="single" w:sz="12" w:space="0" w:color="DBA387" w:themeColor="accent1"/>
          <w:bottom w:val="single" w:sz="12" w:space="0" w:color="DBA387" w:themeColor="accent1"/>
          <w:right w:val="single" w:sz="12" w:space="0" w:color="DBA387" w:themeColor="accent1"/>
          <w:insideH w:val="nil"/>
          <w:insideV w:val="nil"/>
          <w:tl2br w:val="nil"/>
          <w:tr2bl w:val="nil"/>
        </w:tcBorders>
        <w:shd w:val="clear" w:color="auto" w:fill="DBA387" w:themeFill="accent1"/>
      </w:tcPr>
    </w:tblStylePr>
    <w:tblStylePr w:type="firstCol">
      <w:rPr>
        <w:b/>
      </w:rPr>
      <w:tblPr/>
      <w:tcPr>
        <w:shd w:val="clear" w:color="auto" w:fill="F0F0ED" w:themeFill="background1"/>
      </w:tcPr>
    </w:tblStylePr>
    <w:tblStylePr w:type="lastCol">
      <w:rPr>
        <w:b/>
      </w:rPr>
      <w:tblPr/>
      <w:tcPr>
        <w:shd w:val="clear" w:color="auto" w:fill="F0F0ED" w:themeFill="background1"/>
      </w:tcPr>
    </w:tblStylePr>
    <w:tblStylePr w:type="band2Vert">
      <w:tblPr/>
      <w:tcPr>
        <w:shd w:val="clear" w:color="auto" w:fill="F8F8F6"/>
      </w:tcPr>
    </w:tblStylePr>
    <w:tblStylePr w:type="band1Horz">
      <w:tblPr/>
      <w:tcPr>
        <w:shd w:val="clear" w:color="auto" w:fill="FFFFFF" w:themeFill="background2"/>
      </w:tcPr>
    </w:tblStylePr>
    <w:tblStylePr w:type="band2Horz">
      <w:tblPr/>
      <w:tcPr>
        <w:shd w:val="clear" w:color="auto" w:fill="F8F8F6"/>
      </w:tcPr>
    </w:tblStylePr>
  </w:style>
  <w:style w:type="paragraph" w:customStyle="1" w:styleId="TableHeading1">
    <w:name w:val="Table Heading 1"/>
    <w:link w:val="TableHeading1Char"/>
    <w:uiPriority w:val="4"/>
    <w:semiHidden/>
    <w:qFormat/>
    <w:rsid w:val="00EA1BC5"/>
    <w:pPr>
      <w:spacing w:after="60" w:line="260" w:lineRule="atLeast"/>
    </w:pPr>
    <w:rPr>
      <w:rFonts w:eastAsia="MS Mincho" w:cs="Times New Roman"/>
      <w:b/>
      <w:bCs/>
      <w:lang w:eastAsia="en-AU"/>
    </w:rPr>
  </w:style>
  <w:style w:type="character" w:customStyle="1" w:styleId="DocumentTitleChar">
    <w:name w:val="Document Title Char"/>
    <w:basedOn w:val="Heading1Char"/>
    <w:link w:val="DocumentTitle0"/>
    <w:uiPriority w:val="9"/>
    <w:rsid w:val="00493D1E"/>
    <w:rPr>
      <w:rFonts w:asciiTheme="majorHAnsi" w:eastAsiaTheme="majorEastAsia" w:hAnsiTheme="majorHAnsi" w:cstheme="majorBidi"/>
      <w:b/>
      <w:color w:val="F0F0ED" w:themeColor="background1"/>
      <w:sz w:val="52"/>
      <w:szCs w:val="144"/>
    </w:rPr>
  </w:style>
  <w:style w:type="character" w:customStyle="1" w:styleId="TableHeading1Char">
    <w:name w:val="Table Heading 1 Char"/>
    <w:basedOn w:val="DefaultParagraphFont"/>
    <w:link w:val="TableHeading1"/>
    <w:uiPriority w:val="4"/>
    <w:semiHidden/>
    <w:rsid w:val="00EA1BC5"/>
    <w:rPr>
      <w:rFonts w:eastAsia="MS Mincho" w:cs="Times New Roman"/>
      <w:b/>
      <w:bCs/>
      <w:lang w:eastAsia="en-AU"/>
    </w:rPr>
  </w:style>
  <w:style w:type="character" w:customStyle="1" w:styleId="Italics-nameofactdoc">
    <w:name w:val="Italics - name of act/doc"/>
    <w:uiPriority w:val="99"/>
    <w:semiHidden/>
    <w:rsid w:val="00F92359"/>
  </w:style>
  <w:style w:type="table" w:styleId="ListTable2-Accent3">
    <w:name w:val="List Table 2 Accent 3"/>
    <w:basedOn w:val="TableNormal"/>
    <w:uiPriority w:val="47"/>
    <w:rsid w:val="00CA1BEB"/>
    <w:pPr>
      <w:spacing w:after="0" w:line="240" w:lineRule="auto"/>
    </w:pPr>
    <w:tblPr>
      <w:tblStyleRowBandSize w:val="1"/>
      <w:tblStyleColBandSize w:val="1"/>
      <w:tblBorders>
        <w:top w:val="single" w:sz="4" w:space="0" w:color="B68870" w:themeColor="accent3" w:themeTint="99"/>
        <w:bottom w:val="single" w:sz="4" w:space="0" w:color="B68870" w:themeColor="accent3" w:themeTint="99"/>
        <w:insideH w:val="single" w:sz="4" w:space="0" w:color="B6887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7CF" w:themeFill="accent3" w:themeFillTint="33"/>
      </w:tcPr>
    </w:tblStylePr>
    <w:tblStylePr w:type="band1Horz">
      <w:tblPr/>
      <w:tcPr>
        <w:shd w:val="clear" w:color="auto" w:fill="E6D7CF" w:themeFill="accent3" w:themeFillTint="33"/>
      </w:tcPr>
    </w:tblStylePr>
  </w:style>
  <w:style w:type="paragraph" w:styleId="TOC1">
    <w:name w:val="toc 1"/>
    <w:basedOn w:val="Normal"/>
    <w:next w:val="Normal"/>
    <w:autoRedefine/>
    <w:uiPriority w:val="39"/>
    <w:semiHidden/>
    <w:rsid w:val="00784278"/>
    <w:pPr>
      <w:spacing w:before="60" w:after="60" w:line="264" w:lineRule="auto"/>
    </w:pPr>
    <w:rPr>
      <w:b/>
    </w:rPr>
  </w:style>
  <w:style w:type="paragraph" w:styleId="TOC2">
    <w:name w:val="toc 2"/>
    <w:basedOn w:val="TOC1"/>
    <w:next w:val="Normal"/>
    <w:autoRedefine/>
    <w:uiPriority w:val="39"/>
    <w:semiHidden/>
    <w:rsid w:val="00784278"/>
    <w:pPr>
      <w:ind w:left="425"/>
    </w:pPr>
    <w:rPr>
      <w:b w:val="0"/>
    </w:rPr>
  </w:style>
  <w:style w:type="paragraph" w:styleId="TOC3">
    <w:name w:val="toc 3"/>
    <w:basedOn w:val="TOC1"/>
    <w:next w:val="Normal"/>
    <w:autoRedefine/>
    <w:uiPriority w:val="39"/>
    <w:semiHidden/>
    <w:rsid w:val="00784278"/>
    <w:pPr>
      <w:ind w:left="851"/>
    </w:pPr>
    <w:rPr>
      <w:b w:val="0"/>
      <w:color w:val="64727D"/>
    </w:rPr>
  </w:style>
  <w:style w:type="paragraph" w:customStyle="1" w:styleId="Normalnospacing">
    <w:name w:val="Normal (no spacing)"/>
    <w:basedOn w:val="Normal"/>
    <w:semiHidden/>
    <w:qFormat/>
    <w:rsid w:val="00EA1BC5"/>
    <w:pPr>
      <w:spacing w:before="0" w:after="0"/>
    </w:pPr>
  </w:style>
  <w:style w:type="numbering" w:customStyle="1" w:styleId="DITBulletList">
    <w:name w:val="DIT Bullet List"/>
    <w:uiPriority w:val="99"/>
    <w:rsid w:val="00332AFF"/>
    <w:pPr>
      <w:numPr>
        <w:numId w:val="17"/>
      </w:numPr>
    </w:pPr>
  </w:style>
  <w:style w:type="paragraph" w:customStyle="1" w:styleId="ListBullets">
    <w:name w:val="List Bullets"/>
    <w:basedOn w:val="ListParagraph"/>
    <w:link w:val="ListBulletsChar"/>
    <w:uiPriority w:val="1"/>
    <w:qFormat/>
    <w:rsid w:val="00EA1BC5"/>
    <w:pPr>
      <w:numPr>
        <w:numId w:val="39"/>
      </w:numPr>
    </w:pPr>
  </w:style>
  <w:style w:type="numbering" w:customStyle="1" w:styleId="DITNumbers">
    <w:name w:val="DIT Numbers"/>
    <w:uiPriority w:val="99"/>
    <w:rsid w:val="00332AFF"/>
    <w:pPr>
      <w:numPr>
        <w:numId w:val="23"/>
      </w:numPr>
    </w:pPr>
  </w:style>
  <w:style w:type="character" w:customStyle="1" w:styleId="ListBulletsChar">
    <w:name w:val="List Bullets Char"/>
    <w:basedOn w:val="DefaultParagraphFont"/>
    <w:link w:val="ListBullets"/>
    <w:uiPriority w:val="1"/>
    <w:rsid w:val="001A604C"/>
  </w:style>
  <w:style w:type="paragraph" w:customStyle="1" w:styleId="ListNumbers">
    <w:name w:val="List Numbers"/>
    <w:basedOn w:val="ListParagraph"/>
    <w:uiPriority w:val="1"/>
    <w:qFormat/>
    <w:rsid w:val="00EA1BC5"/>
    <w:pPr>
      <w:numPr>
        <w:numId w:val="40"/>
      </w:numPr>
    </w:pPr>
  </w:style>
  <w:style w:type="paragraph" w:customStyle="1" w:styleId="HighlightPull-quote">
    <w:name w:val="Highlight/Pull-quote"/>
    <w:basedOn w:val="Normal"/>
    <w:uiPriority w:val="3"/>
    <w:qFormat/>
    <w:rsid w:val="00EA1BC5"/>
    <w:pPr>
      <w:pBdr>
        <w:left w:val="single" w:sz="18" w:space="9" w:color="73BFE3" w:themeColor="accent4"/>
      </w:pBdr>
      <w:ind w:left="227"/>
    </w:pPr>
    <w:rPr>
      <w:sz w:val="26"/>
    </w:rPr>
  </w:style>
  <w:style w:type="paragraph" w:customStyle="1" w:styleId="Subject">
    <w:name w:val="Subject"/>
    <w:basedOn w:val="Heading2"/>
    <w:link w:val="SubjectChar"/>
    <w:uiPriority w:val="9"/>
    <w:semiHidden/>
    <w:qFormat/>
    <w:rsid w:val="00EA1BC5"/>
    <w:pPr>
      <w:spacing w:before="120" w:after="120"/>
    </w:pPr>
    <w:rPr>
      <w:color w:val="DBA387"/>
      <w:sz w:val="32"/>
    </w:rPr>
  </w:style>
  <w:style w:type="character" w:customStyle="1" w:styleId="SubjectChar">
    <w:name w:val="Subject Char"/>
    <w:basedOn w:val="Heading2Char"/>
    <w:link w:val="Subject"/>
    <w:uiPriority w:val="9"/>
    <w:semiHidden/>
    <w:rsid w:val="00EA1BC5"/>
    <w:rPr>
      <w:rFonts w:asciiTheme="majorHAnsi" w:eastAsiaTheme="majorEastAsia" w:hAnsiTheme="majorHAnsi" w:cstheme="majorBidi"/>
      <w:b/>
      <w:color w:val="DBA387"/>
      <w:sz w:val="32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915B62"/>
    <w:rPr>
      <w:color w:val="605E5C"/>
      <w:shd w:val="clear" w:color="auto" w:fill="E1DFDD"/>
    </w:rPr>
  </w:style>
  <w:style w:type="paragraph" w:styleId="TableofFigures">
    <w:name w:val="table of figures"/>
    <w:basedOn w:val="Normal"/>
    <w:next w:val="Normal"/>
    <w:uiPriority w:val="99"/>
    <w:semiHidden/>
    <w:rsid w:val="0043748C"/>
    <w:pPr>
      <w:spacing w:after="0"/>
    </w:pPr>
  </w:style>
  <w:style w:type="paragraph" w:styleId="TOC4">
    <w:name w:val="toc 4"/>
    <w:basedOn w:val="TOC1"/>
    <w:next w:val="Normal"/>
    <w:autoRedefine/>
    <w:uiPriority w:val="9"/>
    <w:semiHidden/>
    <w:rsid w:val="00784278"/>
    <w:pPr>
      <w:spacing w:after="100"/>
      <w:ind w:left="1276"/>
    </w:pPr>
    <w:rPr>
      <w:b w:val="0"/>
      <w:color w:val="64727D"/>
    </w:rPr>
  </w:style>
  <w:style w:type="table" w:customStyle="1" w:styleId="8DITTableComparison">
    <w:name w:val="8 DIT Table Comparison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4" w:space="0" w:color="202F3B" w:themeColor="text1"/>
        <w:left w:val="single" w:sz="4" w:space="0" w:color="202F3B" w:themeColor="text1"/>
        <w:bottom w:val="single" w:sz="4" w:space="0" w:color="202F3B" w:themeColor="text1"/>
        <w:right w:val="single" w:sz="4" w:space="0" w:color="202F3B" w:themeColor="text1"/>
        <w:insideH w:val="single" w:sz="4" w:space="0" w:color="202F3B" w:themeColor="text1"/>
        <w:insideV w:val="single" w:sz="4" w:space="0" w:color="202F3B" w:themeColor="text1"/>
      </w:tblBorders>
    </w:tblPr>
    <w:tblStylePr w:type="firstRow">
      <w:rPr>
        <w:b/>
      </w:rPr>
    </w:tblStylePr>
    <w:tblStylePr w:type="firstCol">
      <w:tblPr/>
      <w:tcPr>
        <w:shd w:val="clear" w:color="auto" w:fill="E2EFD9" w:themeFill="accent6" w:themeFillTint="33"/>
      </w:tcPr>
    </w:tblStylePr>
    <w:tblStylePr w:type="lastCol">
      <w:tblPr/>
      <w:tcPr>
        <w:shd w:val="clear" w:color="auto" w:fill="FAD6D6"/>
      </w:tcPr>
    </w:tblStylePr>
  </w:style>
  <w:style w:type="table" w:customStyle="1" w:styleId="6DITTableOrange">
    <w:name w:val="6 DIT Table Orange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8" w:space="0" w:color="F58221" w:themeColor="accent5"/>
        <w:left w:val="single" w:sz="8" w:space="0" w:color="F58221" w:themeColor="accent5"/>
        <w:bottom w:val="single" w:sz="8" w:space="0" w:color="F58221" w:themeColor="accent5"/>
        <w:right w:val="single" w:sz="8" w:space="0" w:color="F58221" w:themeColor="accent5"/>
        <w:insideH w:val="single" w:sz="8" w:space="0" w:color="F58221" w:themeColor="accent5"/>
        <w:insideV w:val="single" w:sz="8" w:space="0" w:color="F58221" w:themeColor="accent5"/>
      </w:tblBorders>
    </w:tblPr>
    <w:tcPr>
      <w:shd w:val="clear" w:color="auto" w:fill="FFFFFF" w:themeFill="background2"/>
    </w:tcPr>
    <w:tblStylePr w:type="firstRow">
      <w:rPr>
        <w:b/>
      </w:rPr>
      <w:tblPr/>
      <w:tcPr>
        <w:shd w:val="clear" w:color="auto" w:fill="F9BE9E" w:themeFill="accent2" w:themeFillShade="E6"/>
      </w:tcPr>
    </w:tblStylePr>
  </w:style>
  <w:style w:type="table" w:customStyle="1" w:styleId="5DITTableBlue">
    <w:name w:val="5 DIT Table Blue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8" w:space="0" w:color="73BFE3" w:themeColor="accent4"/>
        <w:left w:val="single" w:sz="8" w:space="0" w:color="73BFE3" w:themeColor="accent4"/>
        <w:bottom w:val="single" w:sz="8" w:space="0" w:color="73BFE3" w:themeColor="accent4"/>
        <w:right w:val="single" w:sz="8" w:space="0" w:color="73BFE3" w:themeColor="accent4"/>
        <w:insideH w:val="single" w:sz="8" w:space="0" w:color="73BFE3" w:themeColor="accent4"/>
        <w:insideV w:val="single" w:sz="8" w:space="0" w:color="73BFE3" w:themeColor="accent4"/>
      </w:tblBorders>
    </w:tblPr>
    <w:trPr>
      <w:cantSplit/>
    </w:trPr>
    <w:tcPr>
      <w:shd w:val="clear" w:color="auto" w:fill="FFFFFF" w:themeFill="background2"/>
    </w:tcPr>
    <w:tblStylePr w:type="firstRow">
      <w:rPr>
        <w:b/>
      </w:rPr>
      <w:tblPr/>
      <w:tcPr>
        <w:shd w:val="clear" w:color="auto" w:fill="E2F2F9" w:themeFill="accent4" w:themeFillTint="33"/>
      </w:tcPr>
    </w:tblStylePr>
  </w:style>
  <w:style w:type="table" w:customStyle="1" w:styleId="4DITGreyTable">
    <w:name w:val="4 DIT Grey Table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4" w:space="0" w:color="202F3B" w:themeColor="text1"/>
        <w:left w:val="single" w:sz="4" w:space="0" w:color="202F3B" w:themeColor="text1"/>
        <w:bottom w:val="single" w:sz="4" w:space="0" w:color="202F3B" w:themeColor="text1"/>
        <w:right w:val="single" w:sz="4" w:space="0" w:color="202F3B" w:themeColor="text1"/>
        <w:insideH w:val="single" w:sz="4" w:space="0" w:color="202F3B" w:themeColor="text1"/>
        <w:insideV w:val="single" w:sz="4" w:space="0" w:color="202F3B" w:themeColor="text1"/>
      </w:tblBorders>
    </w:tblPr>
    <w:trPr>
      <w:cantSplit/>
    </w:trPr>
    <w:tblStylePr w:type="firstRow">
      <w:rPr>
        <w:b/>
      </w:rPr>
      <w:tblPr/>
      <w:tcPr>
        <w:shd w:val="clear" w:color="auto" w:fill="CBD2D7"/>
      </w:tcPr>
    </w:tblStylePr>
  </w:style>
  <w:style w:type="table" w:customStyle="1" w:styleId="7DITTableGreen">
    <w:name w:val="7 DIT Table Green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rPr>
      <w:cantSplit/>
    </w:trPr>
    <w:tcPr>
      <w:shd w:val="clear" w:color="auto" w:fill="FFFFFF" w:themeFill="background2"/>
    </w:tcPr>
    <w:tblStylePr w:type="firstRow">
      <w:rPr>
        <w:b/>
        <w:color w:val="202F3B" w:themeColor="text1"/>
      </w:rPr>
      <w:tblPr/>
      <w:tcPr>
        <w:shd w:val="clear" w:color="auto" w:fill="E2EFD9" w:themeFill="accent6" w:themeFillTint="33"/>
      </w:tcPr>
    </w:tblStylePr>
  </w:style>
  <w:style w:type="table" w:customStyle="1" w:styleId="9DITCalloutBox">
    <w:name w:val="9 DIT Callout Box"/>
    <w:basedOn w:val="TableNormal"/>
    <w:uiPriority w:val="99"/>
    <w:rsid w:val="0030361F"/>
    <w:pPr>
      <w:spacing w:before="100" w:beforeAutospacing="1" w:after="100" w:afterAutospacing="1" w:line="264" w:lineRule="auto"/>
    </w:pPr>
    <w:tblPr>
      <w:tblBorders>
        <w:left w:val="single" w:sz="24" w:space="0" w:color="DADAD3" w:themeColor="background1" w:themeShade="E6"/>
      </w:tblBorders>
      <w:tblCellMar>
        <w:top w:w="170" w:type="dxa"/>
        <w:left w:w="425" w:type="dxa"/>
        <w:bottom w:w="170" w:type="dxa"/>
        <w:right w:w="425" w:type="dxa"/>
      </w:tblCellMar>
    </w:tblPr>
    <w:tcPr>
      <w:shd w:val="clear" w:color="auto" w:fill="F0F0ED" w:themeFill="background1"/>
    </w:tcPr>
  </w:style>
  <w:style w:type="paragraph" w:customStyle="1" w:styleId="White">
    <w:name w:val="White"/>
    <w:aliases w:val="bold"/>
    <w:basedOn w:val="Normal"/>
    <w:link w:val="WhiteChar"/>
    <w:semiHidden/>
    <w:qFormat/>
    <w:rsid w:val="00EA1BC5"/>
    <w:rPr>
      <w:rFonts w:asciiTheme="majorHAnsi" w:hAnsiTheme="majorHAnsi"/>
      <w:color w:val="FFFFFF" w:themeColor="background2"/>
    </w:rPr>
  </w:style>
  <w:style w:type="character" w:customStyle="1" w:styleId="WhiteChar">
    <w:name w:val="White Char"/>
    <w:aliases w:val="bold Char"/>
    <w:basedOn w:val="DefaultParagraphFont"/>
    <w:link w:val="White"/>
    <w:semiHidden/>
    <w:rsid w:val="00EA1BC5"/>
    <w:rPr>
      <w:rFonts w:asciiTheme="majorHAnsi" w:hAnsiTheme="majorHAnsi"/>
      <w:color w:val="FFFFFF" w:themeColor="background2"/>
    </w:rPr>
  </w:style>
  <w:style w:type="paragraph" w:customStyle="1" w:styleId="DocumentTitleLarge">
    <w:name w:val="Document Title (Large)"/>
    <w:basedOn w:val="DocumentTitle0"/>
    <w:link w:val="DocumentTitleLargeChar"/>
    <w:uiPriority w:val="9"/>
    <w:semiHidden/>
    <w:qFormat/>
    <w:rsid w:val="00EA1BC5"/>
    <w:pPr>
      <w:ind w:right="565"/>
    </w:pPr>
    <w:rPr>
      <w:sz w:val="60"/>
    </w:rPr>
  </w:style>
  <w:style w:type="paragraph" w:customStyle="1" w:styleId="SubjectLarge">
    <w:name w:val="Subject (Large)"/>
    <w:basedOn w:val="Subject"/>
    <w:link w:val="SubjectLargeChar"/>
    <w:uiPriority w:val="9"/>
    <w:semiHidden/>
    <w:qFormat/>
    <w:rsid w:val="00EA1BC5"/>
    <w:pPr>
      <w:ind w:right="565"/>
    </w:pPr>
    <w:rPr>
      <w:color w:val="DBA387" w:themeColor="accent1"/>
      <w:sz w:val="36"/>
    </w:rPr>
  </w:style>
  <w:style w:type="character" w:customStyle="1" w:styleId="DocumentTitleLargeChar">
    <w:name w:val="Document Title (Large) Char"/>
    <w:basedOn w:val="DocumentTitleChar"/>
    <w:link w:val="DocumentTitleLarge"/>
    <w:uiPriority w:val="9"/>
    <w:semiHidden/>
    <w:rsid w:val="00EA1BC5"/>
    <w:rPr>
      <w:rFonts w:asciiTheme="majorHAnsi" w:eastAsiaTheme="majorEastAsia" w:hAnsiTheme="majorHAnsi" w:cstheme="majorBidi"/>
      <w:b/>
      <w:color w:val="F0F0ED" w:themeColor="background1"/>
      <w:sz w:val="60"/>
      <w:szCs w:val="144"/>
    </w:rPr>
  </w:style>
  <w:style w:type="paragraph" w:customStyle="1" w:styleId="Publicationdate">
    <w:name w:val="Publication date"/>
    <w:basedOn w:val="Normal"/>
    <w:link w:val="PublicationdateChar"/>
    <w:uiPriority w:val="11"/>
    <w:semiHidden/>
    <w:qFormat/>
    <w:rsid w:val="00EA1BC5"/>
    <w:rPr>
      <w:b/>
      <w:color w:val="F0F0ED" w:themeColor="background1"/>
    </w:rPr>
  </w:style>
  <w:style w:type="character" w:customStyle="1" w:styleId="SubjectLargeChar">
    <w:name w:val="Subject (Large) Char"/>
    <w:basedOn w:val="SubjectChar"/>
    <w:link w:val="SubjectLarge"/>
    <w:uiPriority w:val="9"/>
    <w:semiHidden/>
    <w:rsid w:val="00EA1BC5"/>
    <w:rPr>
      <w:rFonts w:asciiTheme="majorHAnsi" w:eastAsiaTheme="majorEastAsia" w:hAnsiTheme="majorHAnsi" w:cstheme="majorBidi"/>
      <w:b/>
      <w:color w:val="DBA387" w:themeColor="accent1"/>
      <w:sz w:val="36"/>
      <w:szCs w:val="26"/>
    </w:rPr>
  </w:style>
  <w:style w:type="paragraph" w:customStyle="1" w:styleId="DocumentSubtitle0">
    <w:name w:val="Document Subtitle"/>
    <w:basedOn w:val="Heading2"/>
    <w:link w:val="DocumentSubtitleChar0"/>
    <w:uiPriority w:val="10"/>
    <w:semiHidden/>
    <w:qFormat/>
    <w:rsid w:val="00EA1BC5"/>
    <w:pPr>
      <w:spacing w:before="120" w:after="120"/>
    </w:pPr>
    <w:rPr>
      <w:color w:val="DBA387"/>
      <w:sz w:val="26"/>
    </w:rPr>
  </w:style>
  <w:style w:type="character" w:customStyle="1" w:styleId="PublicationdateChar">
    <w:name w:val="Publication date Char"/>
    <w:basedOn w:val="DefaultParagraphFont"/>
    <w:link w:val="Publicationdate"/>
    <w:uiPriority w:val="11"/>
    <w:semiHidden/>
    <w:rsid w:val="00EA1BC5"/>
    <w:rPr>
      <w:b/>
      <w:color w:val="F0F0ED" w:themeColor="background1"/>
    </w:rPr>
  </w:style>
  <w:style w:type="character" w:customStyle="1" w:styleId="DocumentSubtitleChar0">
    <w:name w:val="Document Subtitle Char"/>
    <w:basedOn w:val="Heading2Char"/>
    <w:link w:val="DocumentSubtitle0"/>
    <w:uiPriority w:val="10"/>
    <w:semiHidden/>
    <w:rsid w:val="00EA1BC5"/>
    <w:rPr>
      <w:rFonts w:asciiTheme="majorHAnsi" w:eastAsiaTheme="majorEastAsia" w:hAnsiTheme="majorHAnsi" w:cstheme="majorBidi"/>
      <w:b/>
      <w:color w:val="DBA387"/>
      <w:sz w:val="26"/>
      <w:szCs w:val="26"/>
    </w:rPr>
  </w:style>
  <w:style w:type="paragraph" w:customStyle="1" w:styleId="Introduction">
    <w:name w:val="Introduction"/>
    <w:basedOn w:val="Normal"/>
    <w:uiPriority w:val="2"/>
    <w:qFormat/>
    <w:rsid w:val="00EA1BC5"/>
    <w:rPr>
      <w:bCs/>
      <w:color w:val="64727D"/>
      <w:sz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FF0549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112433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20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dit.sa.gov.au/__data/assets/pdf_file/0003/173532/Estimating-Manual-Roads-Rail.pdf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Corporate%20Data\Templates\Communications%20-%20Generic%20-%20A4%20portrait%20-%20DIT%20202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05896B4CE364010B59724F89CF1C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CA74BD-42FD-47E1-9225-A61473BAC50F}"/>
      </w:docPartPr>
      <w:docPartBody>
        <w:p w:rsidR="003C73BE" w:rsidRDefault="003C73BE">
          <w:pPr>
            <w:pStyle w:val="D05896B4CE364010B59724F89CF1C504"/>
          </w:pPr>
          <w:r w:rsidRPr="00F1069A">
            <w:rPr>
              <w:rStyle w:val="DocumentTitleChar"/>
              <w:color w:val="FF00FF"/>
            </w:rPr>
            <w:t xml:space="preserve">[Document </w:t>
          </w:r>
          <w:r>
            <w:rPr>
              <w:rStyle w:val="DocumentTitleChar"/>
              <w:color w:val="FF00FF"/>
            </w:rPr>
            <w:t>t</w:t>
          </w:r>
          <w:r w:rsidRPr="00F1069A">
            <w:rPr>
              <w:rStyle w:val="DocumentTitleChar"/>
              <w:color w:val="FF00FF"/>
            </w:rPr>
            <w:t>itle 95</w:t>
          </w:r>
          <w:r>
            <w:rPr>
              <w:rStyle w:val="DocumentTitleChar"/>
              <w:rFonts w:ascii="Cambria Math" w:hAnsi="Cambria Math"/>
              <w:color w:val="FF00FF"/>
            </w:rPr>
            <w:t>‑</w:t>
          </w:r>
          <w:r w:rsidRPr="00F1069A">
            <w:rPr>
              <w:rStyle w:val="DocumentTitleChar"/>
              <w:color w:val="FF00FF"/>
            </w:rPr>
            <w:t>character limit]</w:t>
          </w:r>
        </w:p>
      </w:docPartBody>
    </w:docPart>
    <w:docPart>
      <w:docPartPr>
        <w:name w:val="737A6586E09442DA98B4AEF5FB9EEE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BA894-B5F0-471C-902E-AD0E6E900829}"/>
      </w:docPartPr>
      <w:docPartBody>
        <w:p w:rsidR="003C73BE" w:rsidRDefault="003C73BE">
          <w:pPr>
            <w:pStyle w:val="737A6586E09442DA98B4AEF5FB9EEE25"/>
          </w:pPr>
          <w:r w:rsidRPr="00F1069A">
            <w:rPr>
              <w:rStyle w:val="PlaceholderText"/>
              <w:color w:val="FF00FF"/>
            </w:rPr>
            <w:t>[Sub</w:t>
          </w:r>
          <w:r>
            <w:rPr>
              <w:rStyle w:val="PlaceholderText"/>
              <w:color w:val="FF00FF"/>
            </w:rPr>
            <w:t>title</w:t>
          </w:r>
          <w:r w:rsidRPr="00F1069A">
            <w:rPr>
              <w:rStyle w:val="PlaceholderText"/>
              <w:color w:val="FF00FF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3BE"/>
    <w:rsid w:val="00052B93"/>
    <w:rsid w:val="00074AF0"/>
    <w:rsid w:val="000E7CD6"/>
    <w:rsid w:val="00134432"/>
    <w:rsid w:val="00161039"/>
    <w:rsid w:val="00162A05"/>
    <w:rsid w:val="001F3400"/>
    <w:rsid w:val="003C73BE"/>
    <w:rsid w:val="005E708B"/>
    <w:rsid w:val="006E080E"/>
    <w:rsid w:val="008739C1"/>
    <w:rsid w:val="009B5886"/>
    <w:rsid w:val="00A6595E"/>
    <w:rsid w:val="00D309D6"/>
    <w:rsid w:val="00DC6781"/>
    <w:rsid w:val="00F47A52"/>
    <w:rsid w:val="00FB3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umentTitle">
    <w:name w:val="Document Title"/>
    <w:basedOn w:val="Normal"/>
    <w:link w:val="DocumentTitleChar"/>
    <w:uiPriority w:val="9"/>
    <w:qFormat/>
    <w:rsid w:val="003C73BE"/>
    <w:pPr>
      <w:spacing w:before="120" w:after="120" w:line="240" w:lineRule="auto"/>
    </w:pPr>
    <w:rPr>
      <w:rFonts w:asciiTheme="majorHAnsi" w:eastAsiaTheme="majorEastAsia" w:hAnsiTheme="majorHAnsi" w:cstheme="majorBidi"/>
      <w:b/>
      <w:color w:val="FFFFFF" w:themeColor="background1"/>
      <w:kern w:val="0"/>
      <w:sz w:val="52"/>
      <w:szCs w:val="144"/>
      <w:lang w:eastAsia="en-US"/>
      <w14:ligatures w14:val="none"/>
    </w:rPr>
  </w:style>
  <w:style w:type="character" w:customStyle="1" w:styleId="DocumentTitleChar">
    <w:name w:val="Document Title Char"/>
    <w:basedOn w:val="DefaultParagraphFont"/>
    <w:link w:val="DocumentTitle"/>
    <w:uiPriority w:val="9"/>
    <w:rsid w:val="003C73BE"/>
    <w:rPr>
      <w:rFonts w:asciiTheme="majorHAnsi" w:eastAsiaTheme="majorEastAsia" w:hAnsiTheme="majorHAnsi" w:cstheme="majorBidi"/>
      <w:b/>
      <w:color w:val="FFFFFF" w:themeColor="background1"/>
      <w:kern w:val="0"/>
      <w:sz w:val="52"/>
      <w:szCs w:val="144"/>
      <w:lang w:eastAsia="en-US"/>
      <w14:ligatures w14:val="none"/>
    </w:rPr>
  </w:style>
  <w:style w:type="paragraph" w:customStyle="1" w:styleId="D05896B4CE364010B59724F89CF1C504">
    <w:name w:val="D05896B4CE364010B59724F89CF1C504"/>
  </w:style>
  <w:style w:type="character" w:styleId="PlaceholderText">
    <w:name w:val="Placeholder Text"/>
    <w:basedOn w:val="DefaultParagraphFont"/>
    <w:uiPriority w:val="99"/>
    <w:semiHidden/>
    <w:rsid w:val="003C73BE"/>
    <w:rPr>
      <w:color w:val="808080"/>
    </w:rPr>
  </w:style>
  <w:style w:type="paragraph" w:customStyle="1" w:styleId="737A6586E09442DA98B4AEF5FB9EEE25">
    <w:name w:val="737A6586E09442DA98B4AEF5FB9EEE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IT">
      <a:dk1>
        <a:srgbClr val="202F3B"/>
      </a:dk1>
      <a:lt1>
        <a:srgbClr val="F0F0ED"/>
      </a:lt1>
      <a:dk2>
        <a:srgbClr val="000000"/>
      </a:dk2>
      <a:lt2>
        <a:srgbClr val="FFFFFF"/>
      </a:lt2>
      <a:accent1>
        <a:srgbClr val="DBA387"/>
      </a:accent1>
      <a:accent2>
        <a:srgbClr val="FCDBC9"/>
      </a:accent2>
      <a:accent3>
        <a:srgbClr val="644433"/>
      </a:accent3>
      <a:accent4>
        <a:srgbClr val="73BFE3"/>
      </a:accent4>
      <a:accent5>
        <a:srgbClr val="F58221"/>
      </a:accent5>
      <a:accent6>
        <a:srgbClr val="70AD47"/>
      </a:accent6>
      <a:hlink>
        <a:srgbClr val="3770A0"/>
      </a:hlink>
      <a:folHlink>
        <a:srgbClr val="954F72"/>
      </a:folHlink>
    </a:clrScheme>
    <a:fontScheme name="DIT">
      <a:majorFont>
        <a:latin typeface="Arial Bol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2025-10-13T00:00:00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Placeholder1</b:Tag>
    <b:SourceType>Book</b:SourceType>
    <b:Guid>{F6DFEB7D-D6D6-4121-8333-C5F2FE614822}</b:Guid>
    <b:RefOrder>1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EF7D647-6C0F-4DDC-93E2-E972F8ADC52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Communications - Generic - A4 portrait - DIT 2023</Template>
  <TotalTime>64</TotalTime>
  <Pages>8</Pages>
  <Words>2026</Words>
  <Characters>9565</Characters>
  <Application>Microsoft Office Word</Application>
  <DocSecurity>0</DocSecurity>
  <Lines>562</Lines>
  <Paragraphs>445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BLACK SPOT NOMINATION FORM</vt:lpstr>
    </vt:vector>
  </TitlesOfParts>
  <Company>DIT</Company>
  <LinksUpToDate>false</LinksUpToDate>
  <CharactersWithSpaces>11146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BLACK SPOT NOMINATION FORM</dc:title>
  <dc:subject>SOUTH AUSTRALIA 2026-2027</dc:subject>
  <dc:creator>Ty Edwards</dc:creator>
  <cp:keywords/>
  <dc:description/>
  <cp:lastModifiedBy>Martens, Janetta (DIT)</cp:lastModifiedBy>
  <cp:revision>14</cp:revision>
  <dcterms:created xsi:type="dcterms:W3CDTF">2025-10-10T07:56:00Z</dcterms:created>
  <dcterms:modified xsi:type="dcterms:W3CDTF">2025-10-22T00:25:00Z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7274858-3b1d-4431-8679-d878f40e28fd_Enabled">
    <vt:lpwstr>true</vt:lpwstr>
  </property>
  <property fmtid="{D5CDD505-2E9C-101B-9397-08002B2CF9AE}" pid="3" name="MSIP_Label_77274858-3b1d-4431-8679-d878f40e28fd_SetDate">
    <vt:lpwstr>2022-09-29T08:06:56Z</vt:lpwstr>
  </property>
  <property fmtid="{D5CDD505-2E9C-101B-9397-08002B2CF9AE}" pid="4" name="MSIP_Label_77274858-3b1d-4431-8679-d878f40e28fd_Method">
    <vt:lpwstr>Privileged</vt:lpwstr>
  </property>
  <property fmtid="{D5CDD505-2E9C-101B-9397-08002B2CF9AE}" pid="5" name="MSIP_Label_77274858-3b1d-4431-8679-d878f40e28fd_Name">
    <vt:lpwstr>-Official</vt:lpwstr>
  </property>
  <property fmtid="{D5CDD505-2E9C-101B-9397-08002B2CF9AE}" pid="6" name="MSIP_Label_77274858-3b1d-4431-8679-d878f40e28fd_SiteId">
    <vt:lpwstr>bda528f7-fca9-432f-bc98-bd7e90d40906</vt:lpwstr>
  </property>
  <property fmtid="{D5CDD505-2E9C-101B-9397-08002B2CF9AE}" pid="7" name="MSIP_Label_77274858-3b1d-4431-8679-d878f40e28fd_ActionId">
    <vt:lpwstr>100333e3-ce28-4d90-b7fd-ecab43bd2b87</vt:lpwstr>
  </property>
  <property fmtid="{D5CDD505-2E9C-101B-9397-08002B2CF9AE}" pid="8" name="MSIP_Label_77274858-3b1d-4431-8679-d878f40e28fd_ContentBits">
    <vt:lpwstr>1</vt:lpwstr>
  </property>
  <property fmtid="{D5CDD505-2E9C-101B-9397-08002B2CF9AE}" pid="9" name="ClassificationContentMarkingHeaderShapeIds">
    <vt:lpwstr>4e4476b9,678379c1,fae3459,7513bc0,4522b436,2c,2f,30,9,a,c</vt:lpwstr>
  </property>
  <property fmtid="{D5CDD505-2E9C-101B-9397-08002B2CF9AE}" pid="10" name="ClassificationContentMarkingHeaderFontProps">
    <vt:lpwstr>#a80000,12,Arial</vt:lpwstr>
  </property>
  <property fmtid="{D5CDD505-2E9C-101B-9397-08002B2CF9AE}" pid="11" name="ClassificationContentMarkingHeaderText">
    <vt:lpwstr>OFFICIAL</vt:lpwstr>
  </property>
  <property fmtid="{D5CDD505-2E9C-101B-9397-08002B2CF9AE}" pid="12" name="ClassificationContentMarkingFooterShapeIds">
    <vt:lpwstr>7981ea31,200c94ed,6ba24b72,3c48255b,506d08f3,5d5c4e6c,da5e425,34,35,36,d,e,f</vt:lpwstr>
  </property>
  <property fmtid="{D5CDD505-2E9C-101B-9397-08002B2CF9AE}" pid="13" name="ClassificationContentMarkingFooterFontProps">
    <vt:lpwstr>#a80000,12,arial</vt:lpwstr>
  </property>
  <property fmtid="{D5CDD505-2E9C-101B-9397-08002B2CF9AE}" pid="14" name="ClassificationContentMarkingFooterText">
    <vt:lpwstr>OFFICIAL </vt:lpwstr>
  </property>
</Properties>
</file>