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2"/>
  <w:body>
    <w:tbl>
      <w:tblPr>
        <w:tblStyle w:val="1DITTable1"/>
        <w:tblW w:w="0" w:type="auto"/>
        <w:tblLook w:val="0680" w:firstRow="0" w:lastRow="0" w:firstColumn="1" w:lastColumn="0" w:noHBand="1" w:noVBand="1"/>
      </w:tblPr>
      <w:tblGrid>
        <w:gridCol w:w="3954"/>
        <w:gridCol w:w="6220"/>
      </w:tblGrid>
      <w:tr w:rsidR="00315713" w:rsidRPr="006F20B3" w14:paraId="3E4D7CCF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4B65D2D8" w14:textId="66A629B2" w:rsidR="00315713" w:rsidRPr="006F20B3" w:rsidRDefault="00DA333E" w:rsidP="00F155AA">
            <w:pPr>
              <w:rPr>
                <w:sz w:val="20"/>
                <w:szCs w:val="20"/>
              </w:rPr>
            </w:pPr>
            <w:bookmarkStart w:id="0" w:name="_Toc112159588"/>
            <w:bookmarkStart w:id="1" w:name="_Toc138341380"/>
            <w:bookmarkStart w:id="2" w:name="_Toc139986006"/>
            <w:r w:rsidRPr="00191E9F">
              <w:rPr>
                <w:sz w:val="20"/>
                <w:szCs w:val="20"/>
              </w:rPr>
              <w:t xml:space="preserve">Request For </w:t>
            </w:r>
            <w:r w:rsidR="00191E9F" w:rsidRPr="00DA333E">
              <w:rPr>
                <w:sz w:val="20"/>
                <w:szCs w:val="20"/>
              </w:rPr>
              <w:t>[Choose one]</w:t>
            </w:r>
            <w:bookmarkEnd w:id="0"/>
            <w:bookmarkEnd w:id="1"/>
            <w:bookmarkEnd w:id="2"/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1C568588" w14:textId="10DE86DE" w:rsidR="00315713" w:rsidRPr="006F20B3" w:rsidRDefault="00191E9F" w:rsidP="00F1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rFonts w:ascii="Arial" w:hAnsi="Arial" w:cs="Arial"/>
                <w:sz w:val="20"/>
                <w:szCs w:val="20"/>
              </w:rPr>
              <w:t>COST VARIATION / SCOPE CHANGE / PROJECT WITHDRAWAL</w:t>
            </w:r>
          </w:p>
        </w:tc>
      </w:tr>
      <w:tr w:rsidR="00191E9F" w:rsidRPr="006F20B3" w14:paraId="2E0B94D8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B7EAC46" w14:textId="353C7DAA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Reference No.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75A3F56F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07C6A711" w14:textId="77777777" w:rsidTr="00DA333E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3DB9F933" w14:textId="77777777" w:rsidR="00191E9F" w:rsidRPr="006F20B3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of Project Approval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2299F7DD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49614A94" w14:textId="77777777" w:rsidTr="00191E9F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right w:val="single" w:sz="4" w:space="0" w:color="F0F0ED" w:themeColor="background1"/>
            </w:tcBorders>
          </w:tcPr>
          <w:p w14:paraId="6B03D91E" w14:textId="77777777" w:rsidR="00191E9F" w:rsidRPr="006F20B3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Name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0DAD389B" w14:textId="77777777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91E9F" w:rsidRPr="006F20B3" w14:paraId="0757AD82" w14:textId="77777777" w:rsidTr="00191E9F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3476F96A" w14:textId="2E69E6C5" w:rsidR="00191E9F" w:rsidRPr="0078506C" w:rsidRDefault="00191E9F" w:rsidP="00191E9F">
            <w:pPr>
              <w:rPr>
                <w:b w:val="0"/>
                <w:sz w:val="20"/>
                <w:szCs w:val="20"/>
              </w:rPr>
            </w:pPr>
            <w:r w:rsidRPr="004113FD">
              <w:rPr>
                <w:sz w:val="20"/>
                <w:szCs w:val="20"/>
              </w:rPr>
              <w:t>Primary Road Name &amp; Number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534B35B1" w14:textId="4BD3BC83" w:rsidR="00191E9F" w:rsidRPr="006F20B3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Road:                                                                  RN:</w:t>
            </w:r>
          </w:p>
        </w:tc>
      </w:tr>
      <w:tr w:rsidR="00191E9F" w:rsidRPr="006F20B3" w14:paraId="01085BAE" w14:textId="77777777" w:rsidTr="00191E9F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7F56C4A3" w14:textId="77777777" w:rsidR="00191E9F" w:rsidRPr="00501726" w:rsidRDefault="00191E9F" w:rsidP="00191E9F">
            <w:pPr>
              <w:pStyle w:val="Header"/>
              <w:rPr>
                <w:rFonts w:ascii="Arial" w:hAnsi="Arial" w:cs="Arial"/>
                <w:bCs/>
                <w:sz w:val="20"/>
                <w:szCs w:val="20"/>
              </w:rPr>
            </w:pPr>
            <w:r w:rsidRPr="00501726">
              <w:rPr>
                <w:rFonts w:ascii="Arial" w:hAnsi="Arial" w:cs="Arial"/>
                <w:bCs/>
                <w:sz w:val="20"/>
                <w:szCs w:val="20"/>
              </w:rPr>
              <w:t xml:space="preserve">Road Running Distance </w:t>
            </w:r>
          </w:p>
          <w:p w14:paraId="6A82508B" w14:textId="3EC29F8B" w:rsidR="00191E9F" w:rsidRPr="00C34925" w:rsidRDefault="00191E9F" w:rsidP="00191E9F">
            <w:pPr>
              <w:spacing w:before="0" w:beforeAutospacing="0"/>
              <w:rPr>
                <w:b w:val="0"/>
                <w:sz w:val="20"/>
                <w:szCs w:val="20"/>
              </w:rPr>
            </w:pPr>
            <w:r w:rsidRPr="00C34925">
              <w:rPr>
                <w:rFonts w:ascii="Arial" w:hAnsi="Arial" w:cs="Arial"/>
                <w:b w:val="0"/>
                <w:i/>
                <w:sz w:val="20"/>
                <w:szCs w:val="20"/>
              </w:rPr>
              <w:t>If Applicable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  <w:vAlign w:val="center"/>
          </w:tcPr>
          <w:p w14:paraId="2458E2FA" w14:textId="4B6F7AED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rFonts w:ascii="Arial" w:hAnsi="Arial" w:cs="Arial"/>
                <w:sz w:val="20"/>
                <w:szCs w:val="20"/>
              </w:rPr>
              <w:t>RRD Start:                             RRD End:</w:t>
            </w:r>
          </w:p>
        </w:tc>
      </w:tr>
      <w:tr w:rsidR="00191E9F" w:rsidRPr="006F20B3" w14:paraId="5833B2E5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  <w:vAlign w:val="center"/>
          </w:tcPr>
          <w:p w14:paraId="11A332C3" w14:textId="26591B75" w:rsidR="00191E9F" w:rsidRPr="00C34925" w:rsidRDefault="00191E9F" w:rsidP="00191E9F">
            <w:pPr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C34925">
              <w:rPr>
                <w:rFonts w:ascii="Arial" w:hAnsi="Arial" w:cs="Arial"/>
                <w:bCs/>
                <w:sz w:val="20"/>
              </w:rPr>
              <w:t xml:space="preserve">Other Road Name/s &amp; Number/s 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3CDF28F9" w14:textId="4CC67A46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sz w:val="20"/>
                <w:szCs w:val="20"/>
              </w:rPr>
              <w:t>Road:                                                                  RN:</w:t>
            </w:r>
          </w:p>
        </w:tc>
      </w:tr>
      <w:tr w:rsidR="00191E9F" w:rsidRPr="006F20B3" w14:paraId="1F8A9B9B" w14:textId="77777777" w:rsidTr="00191E9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AD45B50" w14:textId="77777777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Project Allocation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1FBFE395" w14:textId="77777777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4EF4">
              <w:rPr>
                <w:sz w:val="20"/>
                <w:szCs w:val="20"/>
              </w:rPr>
              <w:t>$                                                                                Excl. GST</w:t>
            </w:r>
          </w:p>
        </w:tc>
      </w:tr>
      <w:tr w:rsidR="00191E9F" w:rsidRPr="006F20B3" w14:paraId="40E90B19" w14:textId="77777777" w:rsidTr="00191E9F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tcBorders>
              <w:top w:val="single" w:sz="4" w:space="0" w:color="FFFFFF" w:themeColor="background2"/>
              <w:right w:val="single" w:sz="4" w:space="0" w:color="F0F0ED" w:themeColor="background1"/>
            </w:tcBorders>
          </w:tcPr>
          <w:p w14:paraId="23803FEF" w14:textId="75C01E17" w:rsidR="00191E9F" w:rsidRDefault="00191E9F" w:rsidP="00191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BCR</w:t>
            </w:r>
          </w:p>
        </w:tc>
        <w:tc>
          <w:tcPr>
            <w:tcW w:w="6220" w:type="dxa"/>
            <w:tcBorders>
              <w:left w:val="single" w:sz="4" w:space="0" w:color="F0F0ED" w:themeColor="background1"/>
            </w:tcBorders>
          </w:tcPr>
          <w:p w14:paraId="0A217743" w14:textId="272B94CD" w:rsidR="00191E9F" w:rsidRPr="00034EF4" w:rsidRDefault="00191E9F" w:rsidP="0019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320D0E0" w14:textId="77777777" w:rsidR="004C5198" w:rsidRDefault="004C5198" w:rsidP="001A60FD">
      <w:pPr>
        <w:spacing w:before="0" w:after="0"/>
        <w:rPr>
          <w:rFonts w:ascii="Arial" w:hAnsi="Arial" w:cs="Arial"/>
          <w:iCs/>
          <w:color w:val="64727D"/>
          <w:szCs w:val="18"/>
        </w:rPr>
      </w:pPr>
    </w:p>
    <w:tbl>
      <w:tblPr>
        <w:tblStyle w:val="PlainTable5"/>
        <w:tblW w:w="0" w:type="auto"/>
        <w:tblLook w:val="0680" w:firstRow="0" w:lastRow="0" w:firstColumn="1" w:lastColumn="0" w:noHBand="1" w:noVBand="1"/>
      </w:tblPr>
      <w:tblGrid>
        <w:gridCol w:w="3964"/>
        <w:gridCol w:w="6174"/>
      </w:tblGrid>
      <w:tr w:rsidR="00501726" w:rsidRPr="00B82236" w14:paraId="1A2A9DCA" w14:textId="77777777" w:rsidTr="00191E9F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CEED4A2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 xml:space="preserve">Current Funding Value </w:t>
            </w:r>
          </w:p>
          <w:p w14:paraId="516026CA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  <w:t>if different from above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0BCE859" w14:textId="77777777" w:rsidR="00501726" w:rsidRPr="00501726" w:rsidRDefault="00501726" w:rsidP="00F155AA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518CC222" w14:textId="77777777" w:rsidTr="00191E9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FF400CF" w14:textId="77777777" w:rsidR="00501726" w:rsidRPr="00501726" w:rsidRDefault="00501726" w:rsidP="00501726">
            <w:pPr>
              <w:spacing w:before="100" w:before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Current BCR</w:t>
            </w:r>
          </w:p>
          <w:p w14:paraId="7ECFE867" w14:textId="77777777" w:rsidR="00501726" w:rsidRPr="00501726" w:rsidRDefault="00501726" w:rsidP="00501726">
            <w:pPr>
              <w:spacing w:before="0" w:line="264" w:lineRule="auto"/>
              <w:jc w:val="left"/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Cs/>
                <w:sz w:val="20"/>
                <w:szCs w:val="20"/>
              </w:rPr>
              <w:t>if different from above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0913A425" w14:textId="77777777" w:rsidR="00501726" w:rsidRPr="00501726" w:rsidRDefault="00501726" w:rsidP="00501726">
            <w:pPr>
              <w:pStyle w:val="Header"/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BCR</w:t>
            </w:r>
          </w:p>
        </w:tc>
      </w:tr>
      <w:tr w:rsidR="00501726" w:rsidRPr="00B82236" w14:paraId="6B9FC4C5" w14:textId="77777777" w:rsidTr="00191E9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20007004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Proposed Variation Value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4BD5FEE0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33E44E8B" w14:textId="77777777" w:rsidTr="00191E9F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6B4C9AE5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Requested Total Funding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4DF4198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>$</w:t>
            </w:r>
          </w:p>
        </w:tc>
      </w:tr>
      <w:tr w:rsidR="00501726" w:rsidRPr="00B82236" w14:paraId="48568064" w14:textId="77777777" w:rsidTr="00191E9F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0F0ED" w:themeColor="background1"/>
            </w:tcBorders>
          </w:tcPr>
          <w:p w14:paraId="58A5FABE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jc w:val="left"/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</w:pPr>
            <w:r w:rsidRPr="00501726">
              <w:rPr>
                <w:rFonts w:asciiTheme="minorHAnsi" w:eastAsiaTheme="minorHAnsi" w:hAnsiTheme="minorHAnsi" w:cstheme="minorBidi"/>
                <w:b/>
                <w:i w:val="0"/>
                <w:iCs w:val="0"/>
                <w:sz w:val="20"/>
                <w:szCs w:val="20"/>
              </w:rPr>
              <w:t>Revised BCR</w:t>
            </w:r>
          </w:p>
        </w:tc>
        <w:tc>
          <w:tcPr>
            <w:tcW w:w="6174" w:type="dxa"/>
            <w:tcBorders>
              <w:top w:val="single" w:sz="4" w:space="0" w:color="F0F0ED" w:themeColor="background1"/>
              <w:left w:val="single" w:sz="4" w:space="0" w:color="F0F0ED" w:themeColor="background1"/>
              <w:bottom w:val="single" w:sz="4" w:space="0" w:color="F0F0ED" w:themeColor="background1"/>
              <w:right w:val="single" w:sz="4" w:space="0" w:color="F0F0ED" w:themeColor="background1"/>
            </w:tcBorders>
          </w:tcPr>
          <w:p w14:paraId="72913977" w14:textId="77777777" w:rsidR="00501726" w:rsidRPr="00501726" w:rsidRDefault="00501726" w:rsidP="00501726">
            <w:pPr>
              <w:spacing w:before="100" w:beforeAutospacing="1" w:after="100" w:afterAutospacing="1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501726">
              <w:rPr>
                <w:b/>
                <w:i/>
                <w:iCs/>
                <w:sz w:val="20"/>
                <w:szCs w:val="20"/>
              </w:rPr>
              <w:t xml:space="preserve">BCR </w:t>
            </w:r>
          </w:p>
        </w:tc>
      </w:tr>
    </w:tbl>
    <w:p w14:paraId="7CFA0181" w14:textId="77777777" w:rsidR="00C26D61" w:rsidRDefault="00C26D61" w:rsidP="00191E9F">
      <w:pPr>
        <w:spacing w:before="0" w:after="0"/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1A60FD" w:rsidRPr="006F20B3" w14:paraId="792D2A50" w14:textId="77777777" w:rsidTr="00F15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74" w:type="dxa"/>
          </w:tcPr>
          <w:p w14:paraId="735AB05F" w14:textId="2F2967E5" w:rsidR="001A60FD" w:rsidRPr="00034EF4" w:rsidRDefault="001A60FD" w:rsidP="00191E9F">
            <w:pPr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34EF4">
              <w:rPr>
                <w:rFonts w:ascii="Arial" w:hAnsi="Arial" w:cs="Arial"/>
                <w:b w:val="0"/>
                <w:sz w:val="20"/>
                <w:szCs w:val="20"/>
              </w:rPr>
              <w:t xml:space="preserve">Reason for Cost Variation / Scope Change or Project Withdrawal </w:t>
            </w:r>
          </w:p>
        </w:tc>
      </w:tr>
      <w:tr w:rsidR="001A60FD" w:rsidRPr="006F20B3" w14:paraId="730B3F88" w14:textId="77777777" w:rsidTr="00F155AA">
        <w:tc>
          <w:tcPr>
            <w:tcW w:w="10174" w:type="dxa"/>
          </w:tcPr>
          <w:p w14:paraId="5AE62D71" w14:textId="77777777" w:rsidR="001A60FD" w:rsidRPr="00FD5454" w:rsidRDefault="001A60FD" w:rsidP="001A60FD">
            <w:pPr>
              <w:rPr>
                <w:rFonts w:ascii="Arial" w:hAnsi="Arial" w:cs="Arial"/>
              </w:rPr>
            </w:pPr>
          </w:p>
          <w:p w14:paraId="4B6A2AE1" w14:textId="77777777" w:rsidR="001A60FD" w:rsidRPr="00FD5454" w:rsidRDefault="001A60FD" w:rsidP="001A60FD">
            <w:pPr>
              <w:rPr>
                <w:rFonts w:ascii="Arial" w:hAnsi="Arial" w:cs="Arial"/>
              </w:rPr>
            </w:pPr>
          </w:p>
          <w:p w14:paraId="72925672" w14:textId="42FBE9FB" w:rsidR="001A60FD" w:rsidRPr="006F20B3" w:rsidRDefault="001A60FD" w:rsidP="001A60FD">
            <w:pPr>
              <w:tabs>
                <w:tab w:val="left" w:pos="1029"/>
              </w:tabs>
              <w:spacing w:afterAutospacing="0" w:line="240" w:lineRule="auto"/>
              <w:rPr>
                <w:sz w:val="20"/>
                <w:szCs w:val="20"/>
              </w:rPr>
            </w:pPr>
            <w:r w:rsidRPr="00947FD5">
              <w:rPr>
                <w:rFonts w:ascii="Arial" w:hAnsi="Arial" w:cs="Arial"/>
                <w:i/>
                <w:sz w:val="20"/>
              </w:rPr>
              <w:t>*Note that if the project is withdrawn, any costs paid shall be credited back to the Australian Government</w:t>
            </w:r>
          </w:p>
        </w:tc>
      </w:tr>
    </w:tbl>
    <w:p w14:paraId="7B652C20" w14:textId="77777777" w:rsidR="001A60FD" w:rsidRDefault="001A60FD" w:rsidP="00191E9F">
      <w:pPr>
        <w:spacing w:before="0" w:after="0"/>
      </w:pPr>
    </w:p>
    <w:tbl>
      <w:tblPr>
        <w:tblStyle w:val="1DITTable1"/>
        <w:tblW w:w="0" w:type="auto"/>
        <w:tblLook w:val="0620" w:firstRow="1" w:lastRow="0" w:firstColumn="0" w:lastColumn="0" w:noHBand="1" w:noVBand="1"/>
      </w:tblPr>
      <w:tblGrid>
        <w:gridCol w:w="10174"/>
      </w:tblGrid>
      <w:tr w:rsidR="001A60FD" w:rsidRPr="006F20B3" w14:paraId="3762DFD3" w14:textId="77777777" w:rsidTr="0019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0174" w:type="dxa"/>
          </w:tcPr>
          <w:p w14:paraId="48B3DE45" w14:textId="24BAD8A1" w:rsidR="001A60FD" w:rsidRPr="00191E9F" w:rsidRDefault="001A60FD" w:rsidP="00191E9F">
            <w:pPr>
              <w:spacing w:before="0" w:beforeAutospacing="0" w:after="0" w:afterAutospacing="0"/>
              <w:jc w:val="center"/>
              <w:rPr>
                <w:sz w:val="4"/>
                <w:szCs w:val="4"/>
              </w:rPr>
            </w:pPr>
          </w:p>
        </w:tc>
      </w:tr>
      <w:tr w:rsidR="001A60FD" w:rsidRPr="006F20B3" w14:paraId="5AEB4386" w14:textId="77777777" w:rsidTr="00F155AA">
        <w:tc>
          <w:tcPr>
            <w:tcW w:w="10174" w:type="dxa"/>
          </w:tcPr>
          <w:p w14:paraId="6CEBCA04" w14:textId="77777777" w:rsidR="001A60FD" w:rsidRPr="006F20B3" w:rsidRDefault="001A60FD" w:rsidP="00F155AA">
            <w:pPr>
              <w:tabs>
                <w:tab w:val="left" w:pos="1029"/>
                <w:tab w:val="left" w:pos="4857"/>
              </w:tabs>
              <w:spacing w:after="0" w:afterAutospacing="0" w:line="600" w:lineRule="auto"/>
              <w:rPr>
                <w:bCs/>
                <w:sz w:val="20"/>
                <w:szCs w:val="20"/>
              </w:rPr>
            </w:pPr>
            <w:r w:rsidRPr="006F20B3">
              <w:rPr>
                <w:bCs/>
                <w:sz w:val="20"/>
                <w:szCs w:val="20"/>
              </w:rPr>
              <w:t>Signature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  <w:t>Date _____________________________</w:t>
            </w:r>
            <w:r>
              <w:rPr>
                <w:bCs/>
                <w:sz w:val="20"/>
                <w:szCs w:val="20"/>
              </w:rPr>
              <w:t>___</w:t>
            </w:r>
          </w:p>
          <w:p w14:paraId="2CB1F643" w14:textId="77777777" w:rsidR="001A60FD" w:rsidRPr="006F20B3" w:rsidRDefault="001A60FD" w:rsidP="00F155AA">
            <w:pPr>
              <w:tabs>
                <w:tab w:val="left" w:pos="1029"/>
                <w:tab w:val="left" w:pos="4857"/>
              </w:tabs>
              <w:spacing w:before="0" w:beforeAutospacing="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Name</w:t>
            </w:r>
            <w:r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>_____________________________</w:t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 w:rsidRPr="006F20B3">
              <w:rPr>
                <w:bCs/>
                <w:sz w:val="20"/>
                <w:szCs w:val="20"/>
              </w:rPr>
              <w:tab/>
            </w:r>
            <w:r>
              <w:rPr>
                <w:bCs/>
                <w:sz w:val="20"/>
                <w:szCs w:val="20"/>
              </w:rPr>
              <w:t>Council</w:t>
            </w:r>
            <w:r w:rsidRPr="006F20B3">
              <w:rPr>
                <w:bCs/>
                <w:sz w:val="20"/>
                <w:szCs w:val="20"/>
              </w:rPr>
              <w:t xml:space="preserve"> _____________________________</w:t>
            </w:r>
            <w:r>
              <w:rPr>
                <w:bCs/>
                <w:sz w:val="20"/>
                <w:szCs w:val="20"/>
              </w:rPr>
              <w:t>_</w:t>
            </w:r>
          </w:p>
          <w:p w14:paraId="42413717" w14:textId="03263DB8" w:rsidR="001A60FD" w:rsidRPr="006F20B3" w:rsidRDefault="001A60FD" w:rsidP="00F155AA">
            <w:pPr>
              <w:tabs>
                <w:tab w:val="left" w:pos="1029"/>
              </w:tabs>
              <w:spacing w:afterAutospacing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  <w:r>
              <w:rPr>
                <w:bCs/>
                <w:sz w:val="20"/>
                <w:szCs w:val="20"/>
              </w:rPr>
              <w:tab/>
            </w:r>
            <w:r w:rsidRPr="00BA74FC">
              <w:rPr>
                <w:sz w:val="20"/>
                <w:szCs w:val="20"/>
              </w:rPr>
              <w:t>__________________________</w:t>
            </w:r>
            <w:r>
              <w:rPr>
                <w:sz w:val="20"/>
                <w:szCs w:val="20"/>
              </w:rPr>
              <w:t>__</w:t>
            </w:r>
            <w:r w:rsidRPr="00BA74FC">
              <w:rPr>
                <w:sz w:val="20"/>
                <w:szCs w:val="20"/>
              </w:rPr>
              <w:t>_</w:t>
            </w:r>
          </w:p>
        </w:tc>
      </w:tr>
    </w:tbl>
    <w:p w14:paraId="0CE08C08" w14:textId="63953216" w:rsidR="00191E9F" w:rsidRPr="00191E9F" w:rsidRDefault="007450EB" w:rsidP="007450EB">
      <w:pPr>
        <w:tabs>
          <w:tab w:val="left" w:pos="3645"/>
          <w:tab w:val="left" w:pos="8805"/>
        </w:tabs>
      </w:pPr>
      <w:r>
        <w:tab/>
      </w:r>
      <w:r>
        <w:tab/>
      </w:r>
    </w:p>
    <w:sectPr w:rsidR="00191E9F" w:rsidRPr="00191E9F" w:rsidSect="00AA6E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B8981" w14:textId="77777777" w:rsidR="002F5B8A" w:rsidRDefault="002F5B8A" w:rsidP="0024310F">
      <w:r>
        <w:separator/>
      </w:r>
    </w:p>
    <w:p w14:paraId="54370EFA" w14:textId="77777777" w:rsidR="002F5B8A" w:rsidRDefault="002F5B8A"/>
    <w:p w14:paraId="5F466310" w14:textId="77777777" w:rsidR="002F5B8A" w:rsidRDefault="002F5B8A"/>
  </w:endnote>
  <w:endnote w:type="continuationSeparator" w:id="0">
    <w:p w14:paraId="55C911D0" w14:textId="77777777" w:rsidR="002F5B8A" w:rsidRDefault="002F5B8A" w:rsidP="0024310F">
      <w:r>
        <w:continuationSeparator/>
      </w:r>
    </w:p>
    <w:p w14:paraId="1DBD3B2C" w14:textId="77777777" w:rsidR="002F5B8A" w:rsidRDefault="002F5B8A"/>
    <w:p w14:paraId="7F93BBF5" w14:textId="77777777" w:rsidR="002F5B8A" w:rsidRDefault="002F5B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ECF99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54772559" wp14:editId="79E0AD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304B8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7255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3A304B8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0CE7" w14:textId="0BAEA92E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3B7C90AC" wp14:editId="34C6E5D6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E8422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C90A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6A6E8422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EF1EDE1FF9AD442F84133F9001A3673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2F5B8A">
          <w:t>AUSTRALIAN GOVERNMENT BLACK SPOT PROGRAM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34D3C3B9" w14:textId="5AEDA737" w:rsidR="00C53F8A" w:rsidRDefault="007450EB">
    <w:pPr>
      <w:pStyle w:val="Footer"/>
    </w:pPr>
    <w:sdt>
      <w:sdtPr>
        <w:alias w:val="Publish date"/>
        <w:tag w:val=""/>
        <w:id w:val="2143915623"/>
        <w:dataBinding w:prefixMappings="xmlns:ns0='http://schemas.microsoft.com/office/2006/coverPageProps' " w:xpath="/ns0:CoverPageProperties[1]/ns0:PublishDate[1]" w:storeItemID="{55AF091B-3C7A-41E3-B477-F2FDAA23CFDA}"/>
        <w:date w:fullDate="2025-10-1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630F00">
          <w:t>13/10/2025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3351D" w14:textId="0F8469F7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689F59DE" wp14:editId="44479521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0195D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F59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0F0195D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AF28849469EF4A72B4FAABA3B4AD69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2F5B8A">
          <w:t>AUSTRALIAN GOVERNMENT BLACK SPOT PROGRAM</w:t>
        </w:r>
      </w:sdtContent>
    </w:sdt>
    <w:r w:rsidR="00C53F8A" w:rsidRPr="00056D9E">
      <w:tab/>
    </w:r>
    <w:r w:rsidR="007450EB">
      <w:t xml:space="preserve">DIT reference </w:t>
    </w:r>
    <w:r w:rsidR="007450EB" w:rsidRPr="007450EB">
      <w:t>23916244</w:t>
    </w:r>
  </w:p>
  <w:p w14:paraId="7F5989A0" w14:textId="6D51BF18" w:rsidR="00A9144E" w:rsidRDefault="007450EB" w:rsidP="00691465">
    <w:pPr>
      <w:pStyle w:val="Footer"/>
    </w:pPr>
    <w:sdt>
      <w:sdtPr>
        <w:alias w:val="Publish date"/>
        <w:tag w:val=""/>
        <w:id w:val="-1132396141"/>
        <w:dataBinding w:prefixMappings="xmlns:ns0='http://schemas.microsoft.com/office/2006/coverPageProps' " w:xpath="/ns0:CoverPageProperties[1]/ns0:PublishDate[1]" w:storeItemID="{55AF091B-3C7A-41E3-B477-F2FDAA23CFDA}"/>
        <w:date w:fullDate="2025-10-1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630F00">
          <w:t>13/10/2025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62506" w14:textId="77777777" w:rsidR="002F5B8A" w:rsidRDefault="002F5B8A" w:rsidP="0024310F">
      <w:r>
        <w:separator/>
      </w:r>
    </w:p>
    <w:p w14:paraId="4AB72C73" w14:textId="77777777" w:rsidR="002F5B8A" w:rsidRDefault="002F5B8A"/>
    <w:p w14:paraId="70310660" w14:textId="77777777" w:rsidR="002F5B8A" w:rsidRDefault="002F5B8A"/>
  </w:footnote>
  <w:footnote w:type="continuationSeparator" w:id="0">
    <w:p w14:paraId="43FCFC54" w14:textId="77777777" w:rsidR="002F5B8A" w:rsidRDefault="002F5B8A" w:rsidP="0024310F">
      <w:r>
        <w:continuationSeparator/>
      </w:r>
    </w:p>
    <w:p w14:paraId="5B690545" w14:textId="77777777" w:rsidR="002F5B8A" w:rsidRDefault="002F5B8A"/>
    <w:p w14:paraId="66FC1157" w14:textId="77777777" w:rsidR="002F5B8A" w:rsidRDefault="002F5B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5577D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20BB6892" wp14:editId="50A7668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0FA0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B689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30FA0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2AA32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4116344C" wp14:editId="0BE111DE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BD01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6344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52ABD01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598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4D6C03EE" wp14:editId="43DF9C59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747DE8D5" wp14:editId="17BC2C05">
              <wp:simplePos x="0" y="0"/>
              <wp:positionH relativeFrom="margin">
                <wp:posOffset>-54610</wp:posOffset>
              </wp:positionH>
              <wp:positionV relativeFrom="page">
                <wp:posOffset>542925</wp:posOffset>
              </wp:positionV>
              <wp:extent cx="5695950" cy="1791335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4922C" w14:textId="67FF73B9" w:rsidR="00086A8E" w:rsidRPr="00F27429" w:rsidRDefault="007450EB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EF1EDE1FF9AD442F84133F9001A3673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r w:rsidR="002F5B8A" w:rsidRPr="002F5B8A">
                                <w:rPr>
                                  <w:rStyle w:val="DocumentTitleLargeChar"/>
                                </w:rPr>
                                <w:t>AUSTRALIAN GOVERNMENT BLACK SPOT PROGRAM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AF28849469EF4A72B4FAABA3B4AD6962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14:paraId="5ED86BDD" w14:textId="7069E5CF" w:rsidR="00086A8E" w:rsidRPr="00FD61E1" w:rsidRDefault="002F5B8A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VARIATION/ WITHDRAWAL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DE8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4.3pt;margin-top:42.75pt;width:448.5pt;height:141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" filled="f" stroked="f" strokeweight=".5pt">
              <v:textbox inset="0,,0">
                <w:txbxContent>
                  <w:p w14:paraId="3F34922C" w14:textId="67FF73B9" w:rsidR="00086A8E" w:rsidRPr="00F27429" w:rsidRDefault="007450EB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EF1EDE1FF9AD442F84133F9001A3673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r w:rsidR="002F5B8A" w:rsidRPr="002F5B8A">
                          <w:rPr>
                            <w:rStyle w:val="DocumentTitleLargeChar"/>
                          </w:rPr>
                          <w:t>AUSTRALIAN GOVERNMENT BLACK SPOT PROGRAM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AF28849469EF4A72B4FAABA3B4AD6962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DefaultParagraphFont"/>
                        <w:b/>
                      </w:rPr>
                    </w:sdtEndPr>
                    <w:sdtContent>
                      <w:p w14:paraId="5ED86BDD" w14:textId="7069E5CF" w:rsidR="00086A8E" w:rsidRPr="00FD61E1" w:rsidRDefault="002F5B8A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VARIATION/ WITHDRAWAL FORM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2582CF05" wp14:editId="264CBA99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F71D4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82CF05" id="Text Box 9" o:spid="_x0000_s1031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20F71D4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B8A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34EF4"/>
    <w:rsid w:val="00050A9C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1E9F"/>
    <w:rsid w:val="0019442D"/>
    <w:rsid w:val="0019710C"/>
    <w:rsid w:val="001A081E"/>
    <w:rsid w:val="001A0FFD"/>
    <w:rsid w:val="001A604C"/>
    <w:rsid w:val="001A60FD"/>
    <w:rsid w:val="001A64D1"/>
    <w:rsid w:val="001B6ED4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37D9B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2F5B8A"/>
    <w:rsid w:val="0030361F"/>
    <w:rsid w:val="00315713"/>
    <w:rsid w:val="00327559"/>
    <w:rsid w:val="00327787"/>
    <w:rsid w:val="00332784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3FD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6CB6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4F7100"/>
    <w:rsid w:val="00501726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54DC"/>
    <w:rsid w:val="00626117"/>
    <w:rsid w:val="00630F00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50EB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5F5A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5B62"/>
    <w:rsid w:val="009208EF"/>
    <w:rsid w:val="00936401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5506"/>
    <w:rsid w:val="00A1560E"/>
    <w:rsid w:val="00A16B86"/>
    <w:rsid w:val="00A2091C"/>
    <w:rsid w:val="00A271D2"/>
    <w:rsid w:val="00A428F7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34925"/>
    <w:rsid w:val="00C40E4E"/>
    <w:rsid w:val="00C42897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F049D"/>
    <w:rsid w:val="00CF6670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2352"/>
    <w:rsid w:val="00D74F56"/>
    <w:rsid w:val="00D821A6"/>
    <w:rsid w:val="00D83E00"/>
    <w:rsid w:val="00D8646C"/>
    <w:rsid w:val="00D90154"/>
    <w:rsid w:val="00D952BE"/>
    <w:rsid w:val="00DA1FD2"/>
    <w:rsid w:val="00DA333E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02DB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B036A"/>
    <w:rsid w:val="00FB1B21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A7930"/>
  <w15:chartTrackingRefBased/>
  <w15:docId w15:val="{D9838621-9094-4503-AC01-3E677657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F1EDE1FF9AD442F84133F9001A36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E03DB-9B15-4DBC-BA46-55F021E4D911}"/>
      </w:docPartPr>
      <w:docPartBody>
        <w:p w:rsidR="00903955" w:rsidRDefault="00903955">
          <w:pPr>
            <w:pStyle w:val="EF1EDE1FF9AD442F84133F9001A3673A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AF28849469EF4A72B4FAABA3B4AD6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39E33-EE54-42EC-B375-10CED0985498}"/>
      </w:docPartPr>
      <w:docPartBody>
        <w:p w:rsidR="00903955" w:rsidRDefault="00903955">
          <w:pPr>
            <w:pStyle w:val="AF28849469EF4A72B4FAABA3B4AD6962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955"/>
    <w:rsid w:val="00237D9B"/>
    <w:rsid w:val="00466CB6"/>
    <w:rsid w:val="00885F5A"/>
    <w:rsid w:val="00903955"/>
    <w:rsid w:val="00DD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EF1EDE1FF9AD442F84133F9001A3673A">
    <w:name w:val="EF1EDE1FF9AD442F84133F9001A3673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F28849469EF4A72B4FAABA3B4AD6962">
    <w:name w:val="AF28849469EF4A72B4FAABA3B4AD69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</Template>
  <TotalTime>12</TotalTime>
  <Pages>1</Pages>
  <Words>116</Words>
  <Characters>723</Characters>
  <Application>Microsoft Office Word</Application>
  <DocSecurity>0</DocSecurity>
  <Lines>43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GOVERNMENT BLACK SPOT PROGRAM</vt:lpstr>
    </vt:vector>
  </TitlesOfParts>
  <Company>DIT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BLACK SPOT PROGRAM</dc:title>
  <dc:subject>VARIATION/ WITHDRAWAL FORM</dc:subject>
  <dc:creator>Martens, Janetta (DIT)</dc:creator>
  <cp:keywords/>
  <dc:description/>
  <cp:lastModifiedBy>Martens, Janetta (DIT)</cp:lastModifiedBy>
  <cp:revision>4</cp:revision>
  <dcterms:created xsi:type="dcterms:W3CDTF">2025-10-17T02:31:00Z</dcterms:created>
  <dcterms:modified xsi:type="dcterms:W3CDTF">2025-10-17T03:18:00Z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